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E7CD3" w:rsidP="0027575C" w:rsidRDefault="00BE7CD3" w14:paraId="131BE450" w14:textId="77777777">
      <w:pPr>
        <w:spacing w:after="0"/>
      </w:pPr>
    </w:p>
    <w:p w:rsidR="005140FA" w:rsidRDefault="005140FA" w14:paraId="6604335A" w14:textId="77777777">
      <w:pPr>
        <w:pStyle w:val="Heading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E44FFB">
        <w:rPr>
          <w:rFonts w:ascii="Times New Roman" w:hAnsi="Times New Roman" w:eastAsia="Times New Roman" w:cs="Times New Roman"/>
          <w:color w:val="auto"/>
          <w:sz w:val="24"/>
          <w:szCs w:val="24"/>
        </w:rPr>
        <w:fldChar w:fldCharType="begin"/>
      </w:r>
      <w:r w:rsidRPr="00E44FFB">
        <w:rPr>
          <w:rFonts w:ascii="Times New Roman" w:hAnsi="Times New Roman" w:eastAsia="Times New Roman" w:cs="Times New Roman"/>
          <w:color w:val="auto"/>
          <w:sz w:val="24"/>
          <w:szCs w:val="24"/>
        </w:rPr>
        <w:instrText xml:space="preserve"> INCLUDEPICTURE "/var/folders/xm/wg5lkxss6g752hc2z309zg6m0000gn/T/com.microsoft.Word/WebArchiveCopyPasteTempFiles/mainLogo1.png" \* MERGEFORMATINET </w:instrText>
      </w:r>
      <w:r w:rsidRPr="00E44FFB">
        <w:rPr>
          <w:rFonts w:ascii="Times New Roman" w:hAnsi="Times New Roman" w:eastAsia="Times New Roman" w:cs="Times New Roman"/>
          <w:color w:val="auto"/>
          <w:sz w:val="24"/>
          <w:szCs w:val="24"/>
        </w:rPr>
        <w:fldChar w:fldCharType="separate"/>
      </w:r>
      <w:r w:rsidRPr="00E44FFB">
        <w:rPr>
          <w:rFonts w:ascii="Times New Roman" w:hAnsi="Times New Roman" w:eastAsia="Times New Roman" w:cs="Times New Roman"/>
          <w:noProof/>
          <w:color w:val="auto"/>
          <w:sz w:val="24"/>
          <w:szCs w:val="24"/>
        </w:rPr>
        <w:drawing>
          <wp:inline distT="0" distB="0" distL="0" distR="0" wp14:anchorId="13D69778" wp14:editId="379B0ABC">
            <wp:extent cx="1381148" cy="687294"/>
            <wp:effectExtent l="0" t="0" r="3175" b="0"/>
            <wp:docPr id="18" name="Picture 18" descr="Ma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in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86" cy="7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FFB">
        <w:rPr>
          <w:rFonts w:ascii="Times New Roman" w:hAnsi="Times New Roman" w:eastAsia="Times New Roman" w:cs="Times New Roman"/>
          <w:color w:val="auto"/>
          <w:sz w:val="24"/>
          <w:szCs w:val="24"/>
        </w:rPr>
        <w:fldChar w:fldCharType="end"/>
      </w:r>
    </w:p>
    <w:p w:rsidR="002474CD" w:rsidRDefault="008521D5" w14:paraId="08438BE8" w14:textId="6A88B74F">
      <w:pPr>
        <w:pStyle w:val="Heading1"/>
      </w:pPr>
      <w:r>
        <w:t>PRIZE</w:t>
      </w:r>
    </w:p>
    <w:p w:rsidRPr="00BF1B52" w:rsidR="00F71B15" w:rsidP="00BF1B52" w:rsidRDefault="008521D5" w14:paraId="5C19DE2E" w14:textId="3B826AD9">
      <w:pPr>
        <w:pStyle w:val="Heading1"/>
      </w:pPr>
      <w:r>
        <w:t>Partnering in R</w:t>
      </w:r>
      <w:r w:rsidR="002474CD">
        <w:t>aising Inclusive-</w:t>
      </w:r>
      <w:r>
        <w:t>Zealous</w:t>
      </w:r>
      <w:r w:rsidR="002474CD">
        <w:t xml:space="preserve"> Educators</w:t>
      </w:r>
    </w:p>
    <w:p w:rsidRPr="00A16E4B" w:rsidR="001075C4" w:rsidP="00BF1B52" w:rsidRDefault="00BF1B52" w14:paraId="1F359575" w14:textId="455A0E1D">
      <w:pPr>
        <w:pStyle w:val="Heading2"/>
        <w:jc w:val="center"/>
        <w:rPr>
          <w:rFonts w:eastAsia="Times New Roman" w:cs="Open Sans"/>
          <w:color w:val="000000"/>
        </w:rPr>
      </w:pPr>
      <w:r w:rsidRPr="004862C4">
        <w:rPr>
          <w:rFonts w:ascii="Times New Roman" w:hAnsi="Times New Roman" w:eastAsia="Times New Roman" w:cs="Times New Roman"/>
          <w:color w:val="auto"/>
          <w:szCs w:val="24"/>
        </w:rPr>
        <w:fldChar w:fldCharType="begin"/>
      </w:r>
      <w:r w:rsidRPr="004862C4">
        <w:rPr>
          <w:rFonts w:ascii="Times New Roman" w:hAnsi="Times New Roman" w:eastAsia="Times New Roman" w:cs="Times New Roman"/>
          <w:color w:val="auto"/>
          <w:szCs w:val="24"/>
        </w:rPr>
        <w:instrText xml:space="preserve"> INCLUDEPICTURE "/var/folders/l2/6j9ml6tx6qgffgltwy86095w0000gs/T/com.microsoft.Word/WebArchiveCopyPasteTempFiles/Diversity_Recruiting-Recruitment.jpg" \* MERGEFORMATINET </w:instrText>
      </w:r>
      <w:r w:rsidRPr="004862C4">
        <w:rPr>
          <w:rFonts w:ascii="Times New Roman" w:hAnsi="Times New Roman" w:eastAsia="Times New Roman" w:cs="Times New Roman"/>
          <w:color w:val="auto"/>
          <w:szCs w:val="24"/>
        </w:rPr>
        <w:fldChar w:fldCharType="separate"/>
      </w:r>
      <w:r w:rsidRPr="004862C4">
        <w:rPr>
          <w:rFonts w:ascii="Times New Roman" w:hAnsi="Times New Roman" w:eastAsia="Times New Roman" w:cs="Times New Roman"/>
          <w:noProof/>
          <w:color w:val="auto"/>
          <w:szCs w:val="24"/>
        </w:rPr>
        <w:drawing>
          <wp:inline distT="0" distB="0" distL="0" distR="0" wp14:anchorId="2ADC4A8C" wp14:editId="6024B8CB">
            <wp:extent cx="5916440" cy="1479110"/>
            <wp:effectExtent l="0" t="0" r="1905" b="0"/>
            <wp:docPr id="4" name="Picture 4" descr="Diversity recruiting or recruiting for diversity - Alder K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ersity recruiting or recruiting for diversity - Alder Kot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75" cy="14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2C4">
        <w:rPr>
          <w:rFonts w:ascii="Times New Roman" w:hAnsi="Times New Roman" w:eastAsia="Times New Roman" w:cs="Times New Roman"/>
          <w:color w:val="auto"/>
          <w:szCs w:val="24"/>
        </w:rPr>
        <w:fldChar w:fldCharType="end"/>
      </w:r>
    </w:p>
    <w:p w:rsidRPr="00F72CD2" w:rsidR="000B53A6" w:rsidP="00A16E4B" w:rsidRDefault="000B53A6" w14:paraId="20488DBE" w14:textId="4142AB8A">
      <w:pPr>
        <w:pStyle w:val="ListParagraph"/>
        <w:shd w:val="clear" w:color="auto" w:fill="7030A0"/>
        <w:spacing w:after="240" w:line="240" w:lineRule="auto"/>
        <w:jc w:val="center"/>
        <w:textAlignment w:val="baseline"/>
        <w:rPr>
          <w:rFonts w:eastAsia="Times New Roman" w:cs="Open Sans" w:asciiTheme="majorHAnsi" w:hAnsiTheme="majorHAnsi"/>
          <w:b/>
          <w:bCs/>
          <w:color w:val="FFFFFF" w:themeColor="background1"/>
          <w:sz w:val="32"/>
          <w:szCs w:val="32"/>
        </w:rPr>
      </w:pPr>
      <w:r>
        <w:rPr>
          <w:rFonts w:eastAsia="Times New Roman" w:cs="Open Sans" w:asciiTheme="majorHAnsi" w:hAnsiTheme="majorHAnsi"/>
          <w:b/>
          <w:bCs/>
          <w:color w:val="FFFFFF" w:themeColor="background1"/>
          <w:sz w:val="32"/>
          <w:szCs w:val="32"/>
        </w:rPr>
        <w:t>Application</w:t>
      </w:r>
    </w:p>
    <w:p w:rsidR="00BA549E" w:rsidP="00BE5BEE" w:rsidRDefault="00BA549E" w14:paraId="369878A9" w14:textId="4398CB6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Selection Criteria</w:t>
      </w:r>
    </w:p>
    <w:p w:rsidRPr="00F72CD2" w:rsidR="000E7A3A" w:rsidP="000E7A3A" w:rsidRDefault="000E7A3A" w14:paraId="57BFE4E4" w14:textId="20F7B271">
      <w:pPr>
        <w:rPr>
          <w:rFonts w:ascii="Times New Roman" w:hAnsi="Times New Roman" w:cs="Times New Roman"/>
          <w:bCs/>
        </w:rPr>
      </w:pPr>
      <w:r w:rsidRPr="00F72CD2">
        <w:rPr>
          <w:rFonts w:ascii="Times New Roman" w:hAnsi="Times New Roman" w:cs="Times New Roman"/>
          <w:bCs/>
        </w:rPr>
        <w:t>Students interested in participat</w:t>
      </w:r>
      <w:r w:rsidRPr="00F72CD2" w:rsidR="009E0D31">
        <w:rPr>
          <w:rFonts w:ascii="Times New Roman" w:hAnsi="Times New Roman" w:cs="Times New Roman"/>
          <w:bCs/>
        </w:rPr>
        <w:t>ing</w:t>
      </w:r>
      <w:r w:rsidRPr="00F72CD2">
        <w:rPr>
          <w:rFonts w:ascii="Times New Roman" w:hAnsi="Times New Roman" w:cs="Times New Roman"/>
          <w:bCs/>
        </w:rPr>
        <w:t xml:space="preserve"> in the PRIZE program are to complete the following</w:t>
      </w:r>
    </w:p>
    <w:p w:rsidRPr="00F72CD2" w:rsidR="007B0C2C" w:rsidP="000E7A3A" w:rsidRDefault="000E7A3A" w14:paraId="465C216E" w14:textId="65BDE5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72CD2">
        <w:rPr>
          <w:rFonts w:ascii="Times New Roman" w:hAnsi="Times New Roman" w:cs="Times New Roman"/>
          <w:bCs/>
        </w:rPr>
        <w:t>PRIZE Application</w:t>
      </w:r>
      <w:r w:rsidRPr="00F72CD2" w:rsidR="00D366B0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>–</w:t>
      </w:r>
      <w:r w:rsidRPr="00F72CD2" w:rsidR="00D366B0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 xml:space="preserve">see </w:t>
      </w:r>
      <w:r w:rsidRPr="00F72CD2" w:rsidR="00D366B0">
        <w:rPr>
          <w:rFonts w:ascii="Times New Roman" w:hAnsi="Times New Roman" w:cs="Times New Roman"/>
          <w:bCs/>
        </w:rPr>
        <w:t>below</w:t>
      </w:r>
    </w:p>
    <w:p w:rsidRPr="00F72CD2" w:rsidR="000E7A3A" w:rsidP="000E7A3A" w:rsidRDefault="000E7A3A" w14:paraId="7E583B88" w14:textId="0505B0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72CD2">
        <w:rPr>
          <w:rFonts w:ascii="Times New Roman" w:hAnsi="Times New Roman" w:cs="Times New Roman"/>
          <w:bCs/>
        </w:rPr>
        <w:t xml:space="preserve">WCU Non-degree application - </w:t>
      </w:r>
      <w:hyperlink w:tooltip="https://ps.wcupa.edu/psp/psprd/EMPLOYEE/SA/c/WCU_SR_MENU.WCU_SS_QADMIT2.GBL" w:history="1" r:id="rId12">
        <w:r w:rsidRPr="00F72CD2">
          <w:rPr>
            <w:rStyle w:val="Hyperlink"/>
            <w:rFonts w:ascii="Times New Roman" w:hAnsi="Times New Roman" w:cs="Times New Roman"/>
            <w:color w:val="954F72"/>
          </w:rPr>
          <w:t>https://ps.wcupa.edu/psp/psprd/EMPLOYEE/SA/c/WCU_SR_MENU.WCU_SS_QADMIT2.GBL</w:t>
        </w:r>
      </w:hyperlink>
    </w:p>
    <w:p w:rsidRPr="00F72CD2" w:rsidR="000E7A3A" w:rsidP="000E7A3A" w:rsidRDefault="00F72CD2" w14:paraId="08ACDF63" w14:textId="276D78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High School Partnership Program Registration</w:t>
      </w:r>
      <w:r w:rsidRPr="00F72CD2" w:rsidR="00D366B0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>–</w:t>
      </w:r>
      <w:r w:rsidRPr="00F72CD2" w:rsidR="00D366B0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 xml:space="preserve">see </w:t>
      </w:r>
      <w:r w:rsidRPr="00F72CD2" w:rsidR="00D366B0">
        <w:rPr>
          <w:rFonts w:ascii="Times New Roman" w:hAnsi="Times New Roman" w:cs="Times New Roman"/>
          <w:bCs/>
        </w:rPr>
        <w:t>below</w:t>
      </w:r>
    </w:p>
    <w:p w:rsidRPr="006D530A" w:rsidR="007B0C2C" w:rsidP="6F16CBEF" w:rsidRDefault="00D366B0" w14:paraId="08EE4AAA" w14:textId="5FFA48D7">
      <w:pPr>
        <w:shd w:val="clear" w:color="auto" w:fill="FFC000"/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6E5124E5" w:rsidR="00F72CD2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Please send to </w:t>
      </w:r>
      <w:r w:rsidRPr="6E5124E5" w:rsidR="003028D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PRIZE application to </w:t>
      </w:r>
      <w:hyperlink r:id="R661a87508e254e23">
        <w:r w:rsidRPr="6E5124E5" w:rsidR="003028D0">
          <w:rPr>
            <w:rStyle w:val="Hyperlink"/>
            <w:rFonts w:ascii="Times New Roman" w:hAnsi="Times New Roman" w:cs="Times New Roman"/>
            <w:b w:val="1"/>
            <w:bCs w:val="1"/>
            <w:sz w:val="22"/>
            <w:szCs w:val="22"/>
          </w:rPr>
          <w:t>CESW@wcupa.edu</w:t>
        </w:r>
      </w:hyperlink>
      <w:r w:rsidRPr="6E5124E5" w:rsidR="003028D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 and following </w:t>
      </w:r>
      <w:r w:rsidRPr="6E5124E5" w:rsidR="120A6E51">
        <w:rPr>
          <w:rFonts w:ascii="Times New Roman" w:hAnsi="Times New Roman" w:cs="Times New Roman"/>
          <w:b w:val="1"/>
          <w:bCs w:val="1"/>
          <w:sz w:val="22"/>
          <w:szCs w:val="22"/>
        </w:rPr>
        <w:t>instructions</w:t>
      </w:r>
      <w:r w:rsidRPr="6E5124E5" w:rsidR="003028D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 as listed for the other documentation</w:t>
      </w:r>
      <w:r w:rsidRPr="6E5124E5" w:rsidR="0B95D299">
        <w:rPr>
          <w:rFonts w:ascii="Times New Roman" w:hAnsi="Times New Roman" w:cs="Times New Roman"/>
          <w:b w:val="1"/>
          <w:bCs w:val="1"/>
          <w:sz w:val="22"/>
          <w:szCs w:val="22"/>
        </w:rPr>
        <w:t>.</w:t>
      </w:r>
    </w:p>
    <w:p w:rsidRPr="00BE5BEE" w:rsidR="00BA549E" w:rsidP="6F16CBEF" w:rsidRDefault="00BA549E" w14:paraId="1259AD8F" w14:textId="31DCE742">
      <w:pPr>
        <w:rPr>
          <w:rFonts w:ascii="Times New Roman" w:hAnsi="Times New Roman" w:cs="Times New Roman"/>
        </w:rPr>
      </w:pPr>
      <w:r w:rsidRPr="6F16CBEF" w:rsidR="00BA549E">
        <w:rPr>
          <w:rFonts w:ascii="Times New Roman" w:hAnsi="Times New Roman" w:cs="Times New Roman"/>
        </w:rPr>
        <w:t xml:space="preserve">Selection for the </w:t>
      </w:r>
      <w:r w:rsidRPr="6F16CBEF" w:rsidR="00414DED">
        <w:rPr>
          <w:rFonts w:ascii="Times New Roman" w:hAnsi="Times New Roman" w:cs="Times New Roman"/>
        </w:rPr>
        <w:t>PRIZE</w:t>
      </w:r>
      <w:r w:rsidRPr="6F16CBEF" w:rsidR="00BA549E">
        <w:rPr>
          <w:rFonts w:ascii="Times New Roman" w:hAnsi="Times New Roman" w:cs="Times New Roman"/>
        </w:rPr>
        <w:t xml:space="preserve"> Pipeline Project will be based on the following criteria.</w:t>
      </w:r>
    </w:p>
    <w:p w:rsidRPr="00BE5BEE" w:rsidR="00BA549E" w:rsidP="00BA549E" w:rsidRDefault="00BE5BEE" w14:paraId="15640957" w14:textId="19D4BEB8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Cumulative</w:t>
      </w:r>
      <w:r w:rsidRPr="00BE5BEE" w:rsidR="00BA549E">
        <w:rPr>
          <w:rFonts w:ascii="Times New Roman" w:hAnsi="Times New Roman" w:cs="Times New Roman"/>
        </w:rPr>
        <w:t xml:space="preserve"> GPA at the point of application</w:t>
      </w:r>
    </w:p>
    <w:p w:rsidRPr="00BE5BEE" w:rsidR="00BA549E" w:rsidP="00BA549E" w:rsidRDefault="00BA549E" w14:paraId="39C6FF89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 xml:space="preserve">Native language other than English </w:t>
      </w:r>
    </w:p>
    <w:p w:rsidRPr="00BE5BEE" w:rsidR="00BA549E" w:rsidP="00BA549E" w:rsidRDefault="00BA549E" w14:paraId="2245F5B3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 xml:space="preserve">Involvement in Co-Curriculars - school or community based </w:t>
      </w:r>
    </w:p>
    <w:p w:rsidRPr="00BE5BEE" w:rsidR="00BA549E" w:rsidP="00BA549E" w:rsidRDefault="00BA549E" w14:paraId="70EFA014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Work experience during high school</w:t>
      </w:r>
    </w:p>
    <w:p w:rsidRPr="00BE5BEE" w:rsidR="00BA549E" w:rsidP="00BA549E" w:rsidRDefault="00BA549E" w14:paraId="33DD071E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Engagement in teacher pathway activities</w:t>
      </w:r>
    </w:p>
    <w:p w:rsidRPr="00BE5BEE" w:rsidR="00BA549E" w:rsidP="00BA549E" w:rsidRDefault="00BA549E" w14:paraId="4166DA72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Essay response</w:t>
      </w:r>
    </w:p>
    <w:p w:rsidRPr="00BE5BEE" w:rsidR="00BA549E" w:rsidP="00BA549E" w:rsidRDefault="00BA549E" w14:paraId="21D72B5F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 xml:space="preserve">Teacher or counselor recommendation checklist </w:t>
      </w:r>
    </w:p>
    <w:p w:rsidRPr="00BE5BEE" w:rsidR="00BA549E" w:rsidP="00BA549E" w:rsidRDefault="00BA549E" w14:paraId="56A79AD3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Music Education students will have an additional process to determine musical background</w:t>
      </w:r>
    </w:p>
    <w:p w:rsidRPr="00BE5BEE" w:rsidR="00BA549E" w:rsidP="00BA549E" w:rsidRDefault="00BA549E" w14:paraId="76EB7D25" w14:textId="77777777">
      <w:pPr>
        <w:numPr>
          <w:ilvl w:val="1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Interview</w:t>
      </w:r>
    </w:p>
    <w:p w:rsidR="00BA549E" w:rsidP="00BA549E" w:rsidRDefault="00BA549E" w14:paraId="062B8D69" w14:textId="305D8529">
      <w:pPr>
        <w:numPr>
          <w:ilvl w:val="1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Audition</w:t>
      </w:r>
    </w:p>
    <w:p w:rsidRPr="00BE5BEE" w:rsidR="00BA549E" w:rsidP="00A16E4B" w:rsidRDefault="00F72CD2" w14:paraId="4A6033FA" w14:textId="0DDF5C94">
      <w:pPr>
        <w:shd w:val="clear" w:color="auto" w:fill="FFC0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PRIZE</w:t>
      </w:r>
      <w:r w:rsidR="00BA549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E5BEE">
        <w:rPr>
          <w:rFonts w:ascii="Times New Roman" w:hAnsi="Times New Roman" w:cs="Times New Roman"/>
          <w:b/>
          <w:sz w:val="40"/>
          <w:szCs w:val="40"/>
        </w:rPr>
        <w:t>–</w:t>
      </w:r>
      <w:r w:rsidR="00BA549E">
        <w:rPr>
          <w:rFonts w:ascii="Times New Roman" w:hAnsi="Times New Roman" w:cs="Times New Roman"/>
          <w:b/>
          <w:sz w:val="40"/>
          <w:szCs w:val="40"/>
        </w:rPr>
        <w:t xml:space="preserve"> Application</w:t>
      </w:r>
    </w:p>
    <w:p w:rsidRPr="001D23DE" w:rsidR="00BA549E" w:rsidP="00BA549E" w:rsidRDefault="00BA549E" w14:paraId="67B6D7A8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Name _______________________________________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Date _______________</w:t>
      </w:r>
    </w:p>
    <w:p w:rsidRPr="001D23DE" w:rsidR="00BA549E" w:rsidP="00BA549E" w:rsidRDefault="00BA549E" w14:paraId="6C7C4010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High School ____________________________________________________</w:t>
      </w:r>
    </w:p>
    <w:p w:rsidRPr="001D23DE" w:rsidR="00BA549E" w:rsidP="00BA549E" w:rsidRDefault="00BA549E" w14:paraId="75B2A590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Anticipated Graduation Date ___________________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GPA __________</w:t>
      </w:r>
    </w:p>
    <w:p w:rsidRPr="001D23DE" w:rsidR="00BA549E" w:rsidP="00BA549E" w:rsidRDefault="00BA549E" w14:paraId="618679F9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Interested Major (rank)</w:t>
      </w:r>
    </w:p>
    <w:p w:rsidRPr="001D23DE" w:rsidR="00BA549E" w:rsidP="00BA549E" w:rsidRDefault="00BA549E" w14:paraId="7F023E9D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___Early Education (P-4)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___ Health/ Physical Education (P-12)    ___Middle Grades (4-8)       ___Music Education (P-12)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___ Secondary (7-12)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___Special Education (P-12)</w:t>
      </w:r>
    </w:p>
    <w:p w:rsidRPr="00BE5BEE" w:rsidR="00BA549E" w:rsidP="00BA549E" w:rsidRDefault="00BA549E" w14:paraId="044721D9" w14:textId="2A83668E">
      <w:pPr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Do you speak another language? _____ If yes, which language(s</w:t>
      </w:r>
      <w:proofErr w:type="gramStart"/>
      <w:r w:rsidRPr="001D23DE">
        <w:rPr>
          <w:rFonts w:ascii="Times New Roman" w:hAnsi="Times New Roman" w:cs="Times New Roman"/>
        </w:rPr>
        <w:t>)?_</w:t>
      </w:r>
      <w:proofErr w:type="gramEnd"/>
      <w:r w:rsidRPr="001D23DE">
        <w:rPr>
          <w:rFonts w:ascii="Times New Roman" w:hAnsi="Times New Roman" w:cs="Times New Roman"/>
        </w:rPr>
        <w:t>______________________</w:t>
      </w:r>
    </w:p>
    <w:p w:rsidRPr="001D23DE" w:rsidR="00BA549E" w:rsidP="00BA549E" w:rsidRDefault="00BA549E" w14:paraId="37EA2CD7" w14:textId="77777777">
      <w:pPr>
        <w:rPr>
          <w:rFonts w:ascii="Times New Roman" w:hAnsi="Times New Roman" w:cs="Times New Roman"/>
          <w:b/>
        </w:rPr>
      </w:pPr>
      <w:r w:rsidRPr="001D23DE">
        <w:rPr>
          <w:rFonts w:ascii="Times New Roman" w:hAnsi="Times New Roman" w:cs="Times New Roman"/>
          <w:b/>
        </w:rPr>
        <w:t>Work Experience</w:t>
      </w:r>
    </w:p>
    <w:p w:rsidRPr="001D23DE" w:rsidR="00BA549E" w:rsidP="00BA549E" w:rsidRDefault="00BA549E" w14:paraId="49EFFD42" w14:textId="31C90606">
      <w:pPr>
        <w:rPr>
          <w:rFonts w:ascii="Times New Roman" w:hAnsi="Times New Roman" w:cs="Times New Roman"/>
          <w:bCs/>
        </w:rPr>
      </w:pPr>
      <w:r w:rsidRPr="001D23DE">
        <w:rPr>
          <w:rFonts w:ascii="Times New Roman" w:hAnsi="Times New Roman" w:cs="Times New Roman"/>
          <w:bCs/>
        </w:rPr>
        <w:t>List work experience obtained during high schoo</w:t>
      </w:r>
      <w:r w:rsidR="00BE5BEE">
        <w:rPr>
          <w:rFonts w:ascii="Times New Roman" w:hAnsi="Times New Roman" w:cs="Times New Roman"/>
          <w:bCs/>
        </w:rPr>
        <w:t>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3"/>
        <w:gridCol w:w="2169"/>
        <w:gridCol w:w="4773"/>
        <w:gridCol w:w="1075"/>
      </w:tblGrid>
      <w:tr w:rsidRPr="001D23DE" w:rsidR="00BA549E" w:rsidTr="003B2BC6" w14:paraId="632E9993" w14:textId="77777777">
        <w:tc>
          <w:tcPr>
            <w:tcW w:w="1333" w:type="dxa"/>
          </w:tcPr>
          <w:p w:rsidRPr="001D23DE" w:rsidR="00BA549E" w:rsidP="003B2BC6" w:rsidRDefault="00BA549E" w14:paraId="16D3973C" w14:textId="777777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>Dates</w:t>
            </w:r>
          </w:p>
        </w:tc>
        <w:tc>
          <w:tcPr>
            <w:tcW w:w="2169" w:type="dxa"/>
          </w:tcPr>
          <w:p w:rsidRPr="001D23DE" w:rsidR="00BA549E" w:rsidP="003B2BC6" w:rsidRDefault="00BA549E" w14:paraId="4E5D8C7F" w14:textId="777777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>Location</w:t>
            </w:r>
          </w:p>
        </w:tc>
        <w:tc>
          <w:tcPr>
            <w:tcW w:w="4773" w:type="dxa"/>
          </w:tcPr>
          <w:p w:rsidRPr="001D23DE" w:rsidR="00BA549E" w:rsidP="003B2BC6" w:rsidRDefault="00BA549E" w14:paraId="75E3CAB6" w14:textId="777777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>Description of Job Responsibilities</w:t>
            </w:r>
          </w:p>
        </w:tc>
        <w:tc>
          <w:tcPr>
            <w:tcW w:w="1075" w:type="dxa"/>
          </w:tcPr>
          <w:p w:rsidRPr="001D23DE" w:rsidR="00BA549E" w:rsidP="003B2BC6" w:rsidRDefault="00BA549E" w14:paraId="3EE49B82" w14:textId="777777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 xml:space="preserve">Avg. </w:t>
            </w:r>
            <w:proofErr w:type="spellStart"/>
            <w:r w:rsidRPr="001D23DE">
              <w:rPr>
                <w:rFonts w:ascii="Times New Roman" w:hAnsi="Times New Roman" w:cs="Times New Roman"/>
                <w:bCs/>
              </w:rPr>
              <w:t>hr</w:t>
            </w:r>
            <w:proofErr w:type="spellEnd"/>
            <w:r w:rsidRPr="001D23DE">
              <w:rPr>
                <w:rFonts w:ascii="Times New Roman" w:hAnsi="Times New Roman" w:cs="Times New Roman"/>
                <w:bCs/>
              </w:rPr>
              <w:t>/</w:t>
            </w:r>
            <w:proofErr w:type="spellStart"/>
            <w:r w:rsidRPr="001D23DE">
              <w:rPr>
                <w:rFonts w:ascii="Times New Roman" w:hAnsi="Times New Roman" w:cs="Times New Roman"/>
                <w:bCs/>
              </w:rPr>
              <w:t>wk</w:t>
            </w:r>
            <w:proofErr w:type="spellEnd"/>
            <w:r w:rsidRPr="001D23DE">
              <w:rPr>
                <w:rFonts w:ascii="Times New Roman" w:hAnsi="Times New Roman" w:cs="Times New Roman"/>
                <w:bCs/>
              </w:rPr>
              <w:t xml:space="preserve"> worked</w:t>
            </w:r>
          </w:p>
        </w:tc>
      </w:tr>
      <w:tr w:rsidRPr="001D23DE" w:rsidR="00BA549E" w:rsidTr="003B2BC6" w14:paraId="2CA7BDEB" w14:textId="77777777">
        <w:tc>
          <w:tcPr>
            <w:tcW w:w="1333" w:type="dxa"/>
          </w:tcPr>
          <w:p w:rsidRPr="001D23DE" w:rsidR="00BA549E" w:rsidP="003B2BC6" w:rsidRDefault="00BA549E" w14:paraId="0DC683F5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13C10288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6E8ADB8B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60154FEA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39EA4EEE" w14:textId="77777777">
        <w:tc>
          <w:tcPr>
            <w:tcW w:w="1333" w:type="dxa"/>
          </w:tcPr>
          <w:p w:rsidRPr="001D23DE" w:rsidR="00BA549E" w:rsidP="003B2BC6" w:rsidRDefault="00BA549E" w14:paraId="3A2DA827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0498BA76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7235EF9F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1A368DCA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60957F44" w14:textId="77777777">
        <w:tc>
          <w:tcPr>
            <w:tcW w:w="1333" w:type="dxa"/>
          </w:tcPr>
          <w:p w:rsidRPr="001D23DE" w:rsidR="00BA549E" w:rsidP="003B2BC6" w:rsidRDefault="00BA549E" w14:paraId="6CE2E46A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57619C2F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56B1A3A5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77DFD258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0528FCC0" w14:textId="77777777">
        <w:tc>
          <w:tcPr>
            <w:tcW w:w="1333" w:type="dxa"/>
          </w:tcPr>
          <w:p w:rsidRPr="001D23DE" w:rsidR="00BA549E" w:rsidP="003B2BC6" w:rsidRDefault="00BA549E" w14:paraId="624032EF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53EEF5DB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115AB624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600A45EA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68899BC6" w14:textId="77777777">
        <w:tc>
          <w:tcPr>
            <w:tcW w:w="1333" w:type="dxa"/>
          </w:tcPr>
          <w:p w:rsidRPr="001D23DE" w:rsidR="00BA549E" w:rsidP="003B2BC6" w:rsidRDefault="00BA549E" w14:paraId="107503F5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742575F0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5C2A7145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63485249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63343636" w14:textId="77777777">
        <w:tc>
          <w:tcPr>
            <w:tcW w:w="1333" w:type="dxa"/>
          </w:tcPr>
          <w:p w:rsidRPr="001D23DE" w:rsidR="00BA549E" w:rsidP="003B2BC6" w:rsidRDefault="00BA549E" w14:paraId="0229F24B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1E40E849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3B1C0579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3D0AD257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Pr="001D23DE" w:rsidR="00BA549E" w:rsidP="00BA549E" w:rsidRDefault="00BA549E" w14:paraId="651090F4" w14:textId="77777777">
      <w:pPr>
        <w:rPr>
          <w:rFonts w:ascii="Times New Roman" w:hAnsi="Times New Roman" w:cs="Times New Roman"/>
          <w:b/>
        </w:rPr>
      </w:pPr>
    </w:p>
    <w:p w:rsidRPr="00F5625F" w:rsidR="00BA549E" w:rsidP="00BA549E" w:rsidRDefault="00BA549E" w14:paraId="4795CA97" w14:textId="77777777">
      <w:pPr>
        <w:rPr>
          <w:rFonts w:ascii="Times New Roman" w:hAnsi="Times New Roman" w:cs="Times New Roman"/>
          <w:color w:val="auto"/>
        </w:rPr>
      </w:pPr>
      <w:r w:rsidRPr="00F5625F">
        <w:rPr>
          <w:rFonts w:ascii="Times New Roman" w:hAnsi="Times New Roman" w:cs="Times New Roman"/>
          <w:b/>
          <w:color w:val="auto"/>
        </w:rPr>
        <w:t xml:space="preserve">Essay Prompts </w:t>
      </w:r>
    </w:p>
    <w:p w:rsidRPr="00F5625F" w:rsidR="00BA549E" w:rsidP="00BA549E" w:rsidRDefault="2E8A58BF" w14:paraId="5889D68D" w14:textId="35BB8950">
      <w:pPr>
        <w:rPr>
          <w:rFonts w:ascii="Times New Roman" w:hAnsi="Times New Roman" w:cs="Times New Roman"/>
          <w:color w:val="auto"/>
        </w:rPr>
      </w:pPr>
      <w:r w:rsidRPr="00F5625F">
        <w:rPr>
          <w:rFonts w:ascii="Times New Roman" w:hAnsi="Times New Roman" w:cs="Times New Roman"/>
          <w:color w:val="auto"/>
        </w:rPr>
        <w:t xml:space="preserve">Please answer </w:t>
      </w:r>
      <w:r w:rsidRPr="00F5625F" w:rsidR="00754FEB">
        <w:rPr>
          <w:rFonts w:ascii="Times New Roman" w:hAnsi="Times New Roman" w:cs="Times New Roman"/>
          <w:color w:val="auto"/>
        </w:rPr>
        <w:t>e</w:t>
      </w:r>
      <w:r w:rsidRPr="00F5625F" w:rsidR="00B6632B">
        <w:rPr>
          <w:rFonts w:ascii="Times New Roman" w:hAnsi="Times New Roman" w:cs="Times New Roman"/>
          <w:color w:val="auto"/>
        </w:rPr>
        <w:t xml:space="preserve">ach of </w:t>
      </w:r>
      <w:r w:rsidRPr="00F5625F">
        <w:rPr>
          <w:rFonts w:ascii="Times New Roman" w:hAnsi="Times New Roman" w:cs="Times New Roman"/>
          <w:color w:val="auto"/>
        </w:rPr>
        <w:t>the following prompts. Each response should be between 250-500 words.</w:t>
      </w:r>
    </w:p>
    <w:p w:rsidRPr="00BE0BCC" w:rsidR="00BA549E" w:rsidP="00BA549E" w:rsidRDefault="00BA549E" w14:paraId="3AF8B4F1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What from your background will you draw upon in becoming a teacher?</w:t>
      </w:r>
    </w:p>
    <w:p w:rsidRPr="00BE0BCC" w:rsidR="00BA549E" w:rsidP="00BA549E" w:rsidRDefault="00BA549E" w14:paraId="72425398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Describe your favorite teacher and why was that person your favorite.</w:t>
      </w:r>
    </w:p>
    <w:p w:rsidRPr="00BE0BCC" w:rsidR="00BA549E" w:rsidP="00BA549E" w:rsidRDefault="00BA549E" w14:paraId="758DEA72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Describe activities that you have been involved in that you think will help prepare you to become a teacher.</w:t>
      </w:r>
    </w:p>
    <w:p w:rsidRPr="00BE0BCC" w:rsidR="00BA549E" w:rsidP="00BA549E" w:rsidRDefault="00BA549E" w14:paraId="60681DE9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Describe any co-curricular or extra-curricular activities in which you have been involved.</w:t>
      </w:r>
    </w:p>
    <w:p w:rsidR="00BA549E" w:rsidP="00BA549E" w:rsidRDefault="00BA549E" w14:paraId="15504F49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The end goal of this program is for you to return to your home district as a teacher.  What contributions would you like to make to the school or district upon your return as a teacher?</w:t>
      </w:r>
    </w:p>
    <w:p w:rsidRPr="00BE0BCC" w:rsidR="00BE0BCC" w:rsidP="00BA549E" w:rsidRDefault="00BE0BCC" w14:paraId="1B6C0BC4" w14:textId="709511F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Describe your experience(s) with another language</w:t>
      </w:r>
    </w:p>
    <w:p w:rsidR="00BE5BEE" w:rsidP="00BA549E" w:rsidRDefault="00BE5BEE" w14:paraId="747C7FBA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="00BE5BEE" w:rsidP="00BA549E" w:rsidRDefault="00BE5BEE" w14:paraId="27FF95F1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="00BE5BEE" w:rsidP="00BA549E" w:rsidRDefault="00BE5BEE" w14:paraId="004013EA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="00BE5BEE" w:rsidP="00BA549E" w:rsidRDefault="00BE5BEE" w14:paraId="409C9D93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="00BE5BEE" w:rsidP="00BA549E" w:rsidRDefault="00BE5BEE" w14:paraId="1FB518F8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Pr="00A16E4B" w:rsidR="00BA549E" w:rsidP="00A16E4B" w:rsidRDefault="00F72CD2" w14:paraId="6D33DC9B" w14:textId="3A911FC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  <w:br w:type="page"/>
      </w:r>
      <w:r w:rsidR="00414DED"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  <w:lastRenderedPageBreak/>
        <w:t>PRIZE</w:t>
      </w:r>
      <w:r w:rsidRPr="00A77894" w:rsidR="00BA549E"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  <w:t xml:space="preserve"> Pipeline Initiative</w:t>
      </w:r>
    </w:p>
    <w:p w:rsidRPr="00856FE7" w:rsidR="00BA549E" w:rsidP="00856FE7" w:rsidRDefault="00BA549E" w14:paraId="02A4A5CB" w14:textId="5D5FAB2D">
      <w:pPr>
        <w:jc w:val="center"/>
        <w:rPr>
          <w:rFonts w:ascii="Times New Roman" w:hAnsi="Times New Roman" w:eastAsia="Times New Roman" w:cs="Times New Roman"/>
          <w:u w:val="single"/>
        </w:rPr>
      </w:pPr>
      <w:r w:rsidRPr="00A77894">
        <w:rPr>
          <w:rFonts w:ascii="Times New Roman" w:hAnsi="Times New Roman" w:eastAsia="Times New Roman" w:cs="Times New Roman"/>
          <w:color w:val="000000"/>
          <w:u w:val="single"/>
        </w:rPr>
        <w:t xml:space="preserve">High School </w:t>
      </w:r>
      <w:r w:rsidR="007A3935">
        <w:rPr>
          <w:rFonts w:ascii="Times New Roman" w:hAnsi="Times New Roman" w:eastAsia="Times New Roman" w:cs="Times New Roman"/>
          <w:color w:val="000000"/>
          <w:u w:val="single"/>
        </w:rPr>
        <w:t xml:space="preserve">Professional School </w:t>
      </w:r>
      <w:r w:rsidRPr="00A77894">
        <w:rPr>
          <w:rFonts w:ascii="Times New Roman" w:hAnsi="Times New Roman" w:eastAsia="Times New Roman" w:cs="Times New Roman"/>
          <w:color w:val="000000"/>
          <w:u w:val="single"/>
        </w:rPr>
        <w:t>Counselor or Teacher Recommendation Checklist</w:t>
      </w:r>
    </w:p>
    <w:p w:rsidRPr="00A77894" w:rsidR="00BA549E" w:rsidP="00BA549E" w:rsidRDefault="00BA549E" w14:paraId="1B003CF0" w14:textId="3181E23D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Applicants should complete the top portion and then submit to a teacher or </w:t>
      </w:r>
      <w:r w:rsidR="007A3935">
        <w:rPr>
          <w:rFonts w:ascii="Times New Roman" w:hAnsi="Times New Roman" w:eastAsia="Times New Roman" w:cs="Times New Roman"/>
          <w:color w:val="000000"/>
        </w:rPr>
        <w:t xml:space="preserve">professional school </w:t>
      </w:r>
      <w:r w:rsidRPr="00A77894">
        <w:rPr>
          <w:rFonts w:ascii="Times New Roman" w:hAnsi="Times New Roman" w:eastAsia="Times New Roman" w:cs="Times New Roman"/>
          <w:color w:val="000000"/>
        </w:rPr>
        <w:t>counselor</w:t>
      </w:r>
    </w:p>
    <w:p w:rsidRPr="00A77894" w:rsidR="00BA549E" w:rsidP="00BA549E" w:rsidRDefault="00BA549E" w14:paraId="732E839E" w14:textId="77777777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>Name of Applicant _____________________________</w:t>
      </w:r>
      <w:proofErr w:type="gramStart"/>
      <w:r w:rsidRPr="00A77894">
        <w:rPr>
          <w:rFonts w:ascii="Times New Roman" w:hAnsi="Times New Roman" w:eastAsia="Times New Roman" w:cs="Times New Roman"/>
          <w:color w:val="000000"/>
        </w:rPr>
        <w:t>_  Date</w:t>
      </w:r>
      <w:proofErr w:type="gramEnd"/>
      <w:r w:rsidRPr="00A77894">
        <w:rPr>
          <w:rFonts w:ascii="Times New Roman" w:hAnsi="Times New Roman" w:eastAsia="Times New Roman" w:cs="Times New Roman"/>
          <w:color w:val="000000"/>
        </w:rPr>
        <w:t xml:space="preserve"> ____________________</w:t>
      </w:r>
    </w:p>
    <w:p w:rsidRPr="00A77894" w:rsidR="00BA549E" w:rsidP="00BA549E" w:rsidRDefault="00BA549E" w14:paraId="5A7C398C" w14:textId="77777777">
      <w:pPr>
        <w:rPr>
          <w:rFonts w:ascii="Times New Roman" w:hAnsi="Times New Roman" w:eastAsia="Times New Roman" w:cs="Times New Roman"/>
        </w:rPr>
      </w:pPr>
    </w:p>
    <w:p w:rsidRPr="00A77894" w:rsidR="00BA549E" w:rsidP="00BA549E" w:rsidRDefault="00BA549E" w14:paraId="476188DA" w14:textId="6AF49BD7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>Current Grade Level ___________________________</w:t>
      </w:r>
    </w:p>
    <w:p w:rsidRPr="00A77894" w:rsidR="00BA549E" w:rsidP="00BA549E" w:rsidRDefault="00BA549E" w14:paraId="3F9C5799" w14:textId="2965345A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>++++++++++++++++++++++++++++++++++++++++++++++++++++++++++++++++++++++++</w:t>
      </w:r>
    </w:p>
    <w:p w:rsidRPr="00A77894" w:rsidR="00BA549E" w:rsidP="00BA549E" w:rsidRDefault="007A3935" w14:paraId="0F7345F5" w14:textId="571B9005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>Professional School</w:t>
      </w:r>
      <w:r w:rsidRPr="00A77894" w:rsidR="00BA549E">
        <w:rPr>
          <w:rFonts w:ascii="Times New Roman" w:hAnsi="Times New Roman" w:eastAsia="Times New Roman" w:cs="Times New Roman"/>
          <w:color w:val="000000"/>
        </w:rPr>
        <w:t xml:space="preserve"> Counselor/Teachers: This above-named student has applied for the West Chester University Teacher Education Pipeline Partnership Program.  Please provide information to the selection committee about the aspiring teacher applicant.  </w:t>
      </w:r>
    </w:p>
    <w:p w:rsidR="00BA549E" w:rsidP="00BA549E" w:rsidRDefault="00BA549E" w14:paraId="544F91F5" w14:textId="2C66C81F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Has the applicant participated in your school’s Teacher Education Pathway</w:t>
      </w:r>
      <w:r>
        <w:rPr>
          <w:rFonts w:ascii="Times New Roman" w:hAnsi="Times New Roman" w:eastAsia="Times New Roman" w:cs="Times New Roman"/>
          <w:color w:val="000000"/>
        </w:rPr>
        <w:t xml:space="preserve"> (e.g., Pre-K lab)</w:t>
      </w:r>
      <w:r w:rsidRPr="00A77894">
        <w:rPr>
          <w:rFonts w:ascii="Times New Roman" w:hAnsi="Times New Roman" w:eastAsia="Times New Roman" w:cs="Times New Roman"/>
          <w:color w:val="000000"/>
        </w:rPr>
        <w:t>?   Y   N</w:t>
      </w:r>
    </w:p>
    <w:p w:rsidRPr="00A77894" w:rsidR="00A16E4B" w:rsidP="00A16E4B" w:rsidRDefault="00A16E4B" w14:paraId="7E18114C" w14:textId="77777777">
      <w:pPr>
        <w:spacing w:after="0" w:line="240" w:lineRule="auto"/>
        <w:ind w:left="720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0B9F4890" w14:textId="7C5C7EC0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Are you aware of any issues with the applicant’s attendance?  </w:t>
      </w:r>
      <w:proofErr w:type="gramStart"/>
      <w:r w:rsidRPr="00A77894">
        <w:rPr>
          <w:rFonts w:ascii="Times New Roman" w:hAnsi="Times New Roman" w:eastAsia="Times New Roman" w:cs="Times New Roman"/>
          <w:color w:val="000000"/>
        </w:rPr>
        <w:t>Y  N</w:t>
      </w:r>
      <w:proofErr w:type="gramEnd"/>
    </w:p>
    <w:p w:rsidRPr="00A77894" w:rsidR="00A16E4B" w:rsidP="00A16E4B" w:rsidRDefault="00A16E4B" w14:paraId="03778C8E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78AF66A5" w14:textId="1F0FC822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Have they demonstrated leadership ability or skills?   Y   N</w:t>
      </w:r>
    </w:p>
    <w:p w:rsidRPr="00A77894" w:rsidR="00A16E4B" w:rsidP="00A16E4B" w:rsidRDefault="00A16E4B" w14:paraId="3B7D8463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7C01B9D4" w14:textId="28B41767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Does the applicant demonstrate empathy?   </w:t>
      </w:r>
      <w:proofErr w:type="gramStart"/>
      <w:r w:rsidRPr="00A77894">
        <w:rPr>
          <w:rFonts w:ascii="Times New Roman" w:hAnsi="Times New Roman" w:eastAsia="Times New Roman" w:cs="Times New Roman"/>
          <w:color w:val="000000"/>
        </w:rPr>
        <w:t>Y  N</w:t>
      </w:r>
      <w:proofErr w:type="gramEnd"/>
    </w:p>
    <w:p w:rsidR="00A16E4B" w:rsidP="00A16E4B" w:rsidRDefault="00A16E4B" w14:paraId="1FF28277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6942FDD0" w14:textId="77777777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Please rate the applicant on the following areas</w:t>
      </w:r>
      <w:r>
        <w:rPr>
          <w:rFonts w:ascii="Times New Roman" w:hAnsi="Times New Roman" w:eastAsia="Times New Roman" w:cs="Times New Roman"/>
          <w:color w:val="000000"/>
        </w:rPr>
        <w:t xml:space="preserve"> (1 – minimal, 4 – exceptional)</w:t>
      </w:r>
    </w:p>
    <w:p w:rsidR="00BA549E" w:rsidP="00BA549E" w:rsidRDefault="00BA549E" w14:paraId="4A1001E2" w14:textId="01678B2B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Responsibility   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1   2   3   4  </w:t>
      </w:r>
    </w:p>
    <w:p w:rsidR="00A16E4B" w:rsidP="00A16E4B" w:rsidRDefault="00A16E4B" w14:paraId="7C529F4C" w14:textId="77777777">
      <w:pPr>
        <w:spacing w:after="0" w:line="240" w:lineRule="auto"/>
        <w:ind w:left="1080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63251577" w14:textId="6AB5C170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Work ethic   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</w:t>
      </w:r>
    </w:p>
    <w:p w:rsidR="00A16E4B" w:rsidP="00A16E4B" w:rsidRDefault="00A16E4B" w14:paraId="59CAC392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20B55252" w14:textId="44376AD7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Class participation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</w:t>
      </w:r>
    </w:p>
    <w:p w:rsidR="00A16E4B" w:rsidP="00A16E4B" w:rsidRDefault="00A16E4B" w14:paraId="1D0A85EF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6723D054" w14:textId="2295D00B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Oral communication skills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="00A16E4B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</w:t>
      </w:r>
    </w:p>
    <w:p w:rsidR="00A16E4B" w:rsidP="00A16E4B" w:rsidRDefault="00A16E4B" w14:paraId="685AFA2E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63FC1DBA" w14:textId="703834C4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Open-mindedness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1   2   3   4 </w:t>
      </w:r>
    </w:p>
    <w:p w:rsidR="00A16E4B" w:rsidP="00A16E4B" w:rsidRDefault="00A16E4B" w14:paraId="374D49A0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Pr="00856FE7" w:rsidR="00BA549E" w:rsidP="00856FE7" w:rsidRDefault="00BA549E" w14:paraId="463C24DD" w14:textId="1EB932E7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Good school citizen 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</w:t>
      </w:r>
    </w:p>
    <w:p w:rsidR="00856FE7" w:rsidP="00BA549E" w:rsidRDefault="00856FE7" w14:paraId="28348869" w14:textId="77777777">
      <w:pPr>
        <w:rPr>
          <w:rFonts w:ascii="Times New Roman" w:hAnsi="Times New Roman" w:eastAsia="Times New Roman" w:cs="Times New Roman"/>
          <w:color w:val="000000"/>
        </w:rPr>
      </w:pPr>
    </w:p>
    <w:p w:rsidRPr="00A77894" w:rsidR="00BA549E" w:rsidP="00BA549E" w:rsidRDefault="00BA549E" w14:paraId="335B9094" w14:textId="1E7FDFC5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>Optional: Please feel free to add any additional comments you think are relevant regarding this student. </w:t>
      </w:r>
    </w:p>
    <w:p w:rsidR="00856FE7" w:rsidP="00BA549E" w:rsidRDefault="00856FE7" w14:paraId="1C3F914A" w14:textId="533AD58F">
      <w:pPr>
        <w:spacing w:after="240"/>
        <w:rPr>
          <w:rFonts w:ascii="Times New Roman" w:hAnsi="Times New Roman" w:eastAsia="Times New Roman" w:cs="Times New Roman"/>
          <w:color w:val="000000"/>
        </w:rPr>
      </w:pPr>
    </w:p>
    <w:p w:rsidR="00E67530" w:rsidP="00BA549E" w:rsidRDefault="00E67530" w14:paraId="131FBB39" w14:textId="77777777">
      <w:pPr>
        <w:spacing w:after="240"/>
        <w:rPr>
          <w:rFonts w:ascii="Times New Roman" w:hAnsi="Times New Roman" w:eastAsia="Times New Roman" w:cs="Times New Roman"/>
        </w:rPr>
      </w:pPr>
    </w:p>
    <w:p w:rsidR="00414DED" w:rsidP="00BA549E" w:rsidRDefault="00414DED" w14:paraId="396B2783" w14:textId="77777777">
      <w:pPr>
        <w:spacing w:after="240"/>
        <w:rPr>
          <w:rFonts w:ascii="Times New Roman" w:hAnsi="Times New Roman" w:eastAsia="Times New Roman" w:cs="Times New Roman"/>
        </w:rPr>
      </w:pPr>
    </w:p>
    <w:p w:rsidR="00BA549E" w:rsidP="00BA549E" w:rsidRDefault="00BA549E" w14:paraId="141AA37A" w14:textId="1C5E5FC6">
      <w:pPr>
        <w:spacing w:after="240"/>
        <w:rPr>
          <w:rFonts w:ascii="Times New Roman" w:hAnsi="Times New Roman" w:eastAsia="Times New Roman" w:cs="Times New Roman"/>
        </w:rPr>
      </w:pPr>
    </w:p>
    <w:p w:rsidRPr="00A77894" w:rsidR="00A16E4B" w:rsidP="00BA549E" w:rsidRDefault="00A16E4B" w14:paraId="6B8CFF66" w14:textId="77777777">
      <w:pPr>
        <w:spacing w:after="240"/>
        <w:rPr>
          <w:rFonts w:ascii="Times New Roman" w:hAnsi="Times New Roman" w:eastAsia="Times New Roman" w:cs="Times New Roman"/>
        </w:rPr>
      </w:pPr>
    </w:p>
    <w:p w:rsidRPr="00A77894" w:rsidR="00BA549E" w:rsidP="00BA549E" w:rsidRDefault="00BA549E" w14:paraId="1EE6EE2C" w14:textId="76551DB6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Signature of </w:t>
      </w:r>
      <w:r w:rsidR="007A3935">
        <w:rPr>
          <w:rFonts w:ascii="Times New Roman" w:hAnsi="Times New Roman" w:eastAsia="Times New Roman" w:cs="Times New Roman"/>
          <w:color w:val="000000"/>
        </w:rPr>
        <w:t xml:space="preserve">Professional School </w:t>
      </w:r>
      <w:r w:rsidRPr="00A77894">
        <w:rPr>
          <w:rFonts w:ascii="Times New Roman" w:hAnsi="Times New Roman" w:eastAsia="Times New Roman" w:cs="Times New Roman"/>
          <w:color w:val="000000"/>
        </w:rPr>
        <w:t>Counselor/Teacher:</w:t>
      </w:r>
      <w:r w:rsidR="00A16E4B">
        <w:rPr>
          <w:rFonts w:ascii="Times New Roman" w:hAnsi="Times New Roman" w:eastAsia="Times New Roman" w:cs="Times New Roman"/>
          <w:color w:val="000000"/>
        </w:rPr>
        <w:t xml:space="preserve"> </w:t>
      </w:r>
      <w:r w:rsidRPr="00A77894">
        <w:rPr>
          <w:rFonts w:ascii="Times New Roman" w:hAnsi="Times New Roman" w:eastAsia="Times New Roman" w:cs="Times New Roman"/>
          <w:color w:val="000000"/>
        </w:rPr>
        <w:t>__________________________________________</w:t>
      </w:r>
    </w:p>
    <w:p w:rsidRPr="00A77894" w:rsidR="00BA549E" w:rsidP="00BA549E" w:rsidRDefault="00BA549E" w14:paraId="1C4BCD60" w14:textId="77777777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Thank you for your time. </w:t>
      </w:r>
    </w:p>
    <w:p w:rsidR="000B53A6" w:rsidP="0058501D" w:rsidRDefault="00F602DF" w14:paraId="3416B55E" w14:textId="654C7BC7">
      <w:pPr>
        <w:spacing w:line="240" w:lineRule="auto"/>
        <w:contextualSpacing/>
        <w:rPr>
          <w:u w:val="single"/>
        </w:rPr>
      </w:pPr>
      <w:r w:rsidRPr="00F602DF">
        <w:rPr>
          <w:noProof/>
          <w:u w:val="single"/>
        </w:rPr>
        <w:lastRenderedPageBreak/>
        <w:drawing>
          <wp:inline distT="0" distB="0" distL="0" distR="0" wp14:anchorId="42355B35" wp14:editId="516F3AD3">
            <wp:extent cx="6858000" cy="887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C6" w:rsidRDefault="001F05C6" w14:paraId="3B407D8C" w14:textId="1C1721EA">
      <w:pPr>
        <w:rPr>
          <w:u w:val="single"/>
        </w:rPr>
      </w:pPr>
    </w:p>
    <w:sectPr w:rsidR="001F05C6" w:rsidSect="0027575C">
      <w:pgSz w:w="12240" w:h="15840" w:orient="portrait"/>
      <w:pgMar w:top="720" w:right="720" w:bottom="720" w:left="720" w:header="720" w:footer="720" w:gutter="0"/>
      <w:pgBorders w:offsetFrom="page">
        <w:top w:val="triple" w:color="auto" w:sz="4" w:space="24"/>
        <w:left w:val="triple" w:color="auto" w:sz="4" w:space="24"/>
        <w:bottom w:val="triple" w:color="auto" w:sz="4" w:space="24"/>
        <w:right w:val="triple" w:color="auto" w:sz="4" w:space="24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04C83" w:rsidRDefault="00D04C83" w14:paraId="6D145CD4" w14:textId="77777777">
      <w:pPr>
        <w:spacing w:after="0" w:line="240" w:lineRule="auto"/>
      </w:pPr>
      <w:r>
        <w:separator/>
      </w:r>
    </w:p>
  </w:endnote>
  <w:endnote w:type="continuationSeparator" w:id="0">
    <w:p w:rsidR="00D04C83" w:rsidRDefault="00D04C83" w14:paraId="6BD338E3" w14:textId="77777777">
      <w:pPr>
        <w:spacing w:after="0" w:line="240" w:lineRule="auto"/>
      </w:pPr>
      <w:r>
        <w:continuationSeparator/>
      </w:r>
    </w:p>
  </w:endnote>
  <w:endnote w:type="continuationNotice" w:id="1">
    <w:p w:rsidR="00D04C83" w:rsidRDefault="00D04C83" w14:paraId="5630076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メイリオ"/>
    <w:panose1 w:val="020B0604030504040204"/>
    <w:charset w:val="80"/>
    <w:family w:val="roman"/>
    <w:notTrueType/>
    <w:pitch w:val="default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04C83" w:rsidRDefault="00D04C83" w14:paraId="058238A9" w14:textId="77777777">
      <w:pPr>
        <w:spacing w:after="0" w:line="240" w:lineRule="auto"/>
      </w:pPr>
      <w:r>
        <w:separator/>
      </w:r>
    </w:p>
  </w:footnote>
  <w:footnote w:type="continuationSeparator" w:id="0">
    <w:p w:rsidR="00D04C83" w:rsidRDefault="00D04C83" w14:paraId="59AC7760" w14:textId="77777777">
      <w:pPr>
        <w:spacing w:after="0" w:line="240" w:lineRule="auto"/>
      </w:pPr>
      <w:r>
        <w:continuationSeparator/>
      </w:r>
    </w:p>
  </w:footnote>
  <w:footnote w:type="continuationNotice" w:id="1">
    <w:p w:rsidR="00D04C83" w:rsidRDefault="00D04C83" w14:paraId="0541ED42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3209"/>
    <w:multiLevelType w:val="hybridMultilevel"/>
    <w:tmpl w:val="8F90F5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14363D"/>
    <w:multiLevelType w:val="hybridMultilevel"/>
    <w:tmpl w:val="EA56A3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910B61"/>
    <w:multiLevelType w:val="multilevel"/>
    <w:tmpl w:val="53C4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DB467A5"/>
    <w:multiLevelType w:val="hybridMultilevel"/>
    <w:tmpl w:val="C76059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3A1746"/>
    <w:multiLevelType w:val="multilevel"/>
    <w:tmpl w:val="62DAD8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Arial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FE5DB4"/>
    <w:multiLevelType w:val="multilevel"/>
    <w:tmpl w:val="F5B4BA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C738EF"/>
    <w:multiLevelType w:val="multilevel"/>
    <w:tmpl w:val="F410C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4A5E67"/>
    <w:multiLevelType w:val="multilevel"/>
    <w:tmpl w:val="D59A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91C39A0"/>
    <w:multiLevelType w:val="multilevel"/>
    <w:tmpl w:val="C1A0C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721D8B"/>
    <w:multiLevelType w:val="hybridMultilevel"/>
    <w:tmpl w:val="DA36D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977AB7"/>
    <w:multiLevelType w:val="hybridMultilevel"/>
    <w:tmpl w:val="25FA3F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E857A30"/>
    <w:multiLevelType w:val="multilevel"/>
    <w:tmpl w:val="C78AA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AE7D82"/>
    <w:multiLevelType w:val="hybridMultilevel"/>
    <w:tmpl w:val="540254F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E6D3C18"/>
    <w:multiLevelType w:val="hybridMultilevel"/>
    <w:tmpl w:val="6CFC5C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AB31695"/>
    <w:multiLevelType w:val="hybridMultilevel"/>
    <w:tmpl w:val="10108D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6FB415E"/>
    <w:multiLevelType w:val="multilevel"/>
    <w:tmpl w:val="FDB4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E5557AA"/>
    <w:multiLevelType w:val="hybridMultilevel"/>
    <w:tmpl w:val="DCFAE2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17639728">
    <w:abstractNumId w:val="11"/>
  </w:num>
  <w:num w:numId="2" w16cid:durableId="660355887">
    <w:abstractNumId w:val="14"/>
  </w:num>
  <w:num w:numId="3" w16cid:durableId="1587764169">
    <w:abstractNumId w:val="0"/>
  </w:num>
  <w:num w:numId="4" w16cid:durableId="1426225414">
    <w:abstractNumId w:val="3"/>
  </w:num>
  <w:num w:numId="5" w16cid:durableId="1752584842">
    <w:abstractNumId w:val="16"/>
  </w:num>
  <w:num w:numId="6" w16cid:durableId="566837962">
    <w:abstractNumId w:val="7"/>
  </w:num>
  <w:num w:numId="7" w16cid:durableId="78256344">
    <w:abstractNumId w:val="6"/>
  </w:num>
  <w:num w:numId="8" w16cid:durableId="642849224">
    <w:abstractNumId w:val="1"/>
  </w:num>
  <w:num w:numId="9" w16cid:durableId="1657801722">
    <w:abstractNumId w:val="13"/>
  </w:num>
  <w:num w:numId="10" w16cid:durableId="179857415">
    <w:abstractNumId w:val="5"/>
  </w:num>
  <w:num w:numId="11" w16cid:durableId="674111350">
    <w:abstractNumId w:val="4"/>
  </w:num>
  <w:num w:numId="12" w16cid:durableId="958990454">
    <w:abstractNumId w:val="8"/>
  </w:num>
  <w:num w:numId="13" w16cid:durableId="1772772971">
    <w:abstractNumId w:val="9"/>
  </w:num>
  <w:num w:numId="14" w16cid:durableId="146749712">
    <w:abstractNumId w:val="12"/>
  </w:num>
  <w:num w:numId="15" w16cid:durableId="545020725">
    <w:abstractNumId w:val="10"/>
  </w:num>
  <w:num w:numId="16" w16cid:durableId="1626616480">
    <w:abstractNumId w:val="15"/>
  </w:num>
  <w:num w:numId="17" w16cid:durableId="116250807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280"/>
  <w:attachedTemplate r:id="rId1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2C4"/>
    <w:rsid w:val="000005F9"/>
    <w:rsid w:val="000046AB"/>
    <w:rsid w:val="000379B2"/>
    <w:rsid w:val="0004395B"/>
    <w:rsid w:val="000505FB"/>
    <w:rsid w:val="0005289F"/>
    <w:rsid w:val="0005588D"/>
    <w:rsid w:val="00065610"/>
    <w:rsid w:val="000A10E5"/>
    <w:rsid w:val="000A21D2"/>
    <w:rsid w:val="000A6B0E"/>
    <w:rsid w:val="000B486A"/>
    <w:rsid w:val="000B53A6"/>
    <w:rsid w:val="000C4C6D"/>
    <w:rsid w:val="000E0AD1"/>
    <w:rsid w:val="000E3AB9"/>
    <w:rsid w:val="000E6C6E"/>
    <w:rsid w:val="000E79BE"/>
    <w:rsid w:val="000E7A3A"/>
    <w:rsid w:val="000F3CE2"/>
    <w:rsid w:val="000F5FE0"/>
    <w:rsid w:val="000F694D"/>
    <w:rsid w:val="001027BD"/>
    <w:rsid w:val="001051E6"/>
    <w:rsid w:val="001075C4"/>
    <w:rsid w:val="00116420"/>
    <w:rsid w:val="00126A3A"/>
    <w:rsid w:val="00141C4D"/>
    <w:rsid w:val="001472DF"/>
    <w:rsid w:val="00150942"/>
    <w:rsid w:val="00157CDD"/>
    <w:rsid w:val="00171D2B"/>
    <w:rsid w:val="00175C0E"/>
    <w:rsid w:val="0019136B"/>
    <w:rsid w:val="001A5E49"/>
    <w:rsid w:val="001A6EC4"/>
    <w:rsid w:val="001D26B0"/>
    <w:rsid w:val="001D3C20"/>
    <w:rsid w:val="001D3EA0"/>
    <w:rsid w:val="001D5A5D"/>
    <w:rsid w:val="001E65F3"/>
    <w:rsid w:val="001F05C6"/>
    <w:rsid w:val="00210435"/>
    <w:rsid w:val="002161EB"/>
    <w:rsid w:val="00221D97"/>
    <w:rsid w:val="00224C2A"/>
    <w:rsid w:val="0022538A"/>
    <w:rsid w:val="0022794E"/>
    <w:rsid w:val="002369FE"/>
    <w:rsid w:val="002401B9"/>
    <w:rsid w:val="002474CD"/>
    <w:rsid w:val="00252276"/>
    <w:rsid w:val="002533B4"/>
    <w:rsid w:val="00257D83"/>
    <w:rsid w:val="00260422"/>
    <w:rsid w:val="0027575C"/>
    <w:rsid w:val="002B299E"/>
    <w:rsid w:val="002C0CD3"/>
    <w:rsid w:val="002D2A6D"/>
    <w:rsid w:val="002D7E5A"/>
    <w:rsid w:val="002E3FB0"/>
    <w:rsid w:val="002E4A7D"/>
    <w:rsid w:val="002F5D84"/>
    <w:rsid w:val="003028D0"/>
    <w:rsid w:val="003064DA"/>
    <w:rsid w:val="00310A14"/>
    <w:rsid w:val="0031334F"/>
    <w:rsid w:val="00313F05"/>
    <w:rsid w:val="003164F0"/>
    <w:rsid w:val="003205CB"/>
    <w:rsid w:val="00341003"/>
    <w:rsid w:val="00345DC8"/>
    <w:rsid w:val="00386820"/>
    <w:rsid w:val="00394CC5"/>
    <w:rsid w:val="0039724F"/>
    <w:rsid w:val="003A5FCC"/>
    <w:rsid w:val="003B157E"/>
    <w:rsid w:val="003B2BC6"/>
    <w:rsid w:val="003B57F5"/>
    <w:rsid w:val="003C1C68"/>
    <w:rsid w:val="003C2734"/>
    <w:rsid w:val="003C33CB"/>
    <w:rsid w:val="003C4AD2"/>
    <w:rsid w:val="003D0597"/>
    <w:rsid w:val="003D0744"/>
    <w:rsid w:val="003F29EB"/>
    <w:rsid w:val="003F5AD8"/>
    <w:rsid w:val="003F61FF"/>
    <w:rsid w:val="003F64D8"/>
    <w:rsid w:val="00414DED"/>
    <w:rsid w:val="00416961"/>
    <w:rsid w:val="00423430"/>
    <w:rsid w:val="0045088E"/>
    <w:rsid w:val="004661DA"/>
    <w:rsid w:val="00470C13"/>
    <w:rsid w:val="004862C4"/>
    <w:rsid w:val="00491313"/>
    <w:rsid w:val="00496666"/>
    <w:rsid w:val="00496A6A"/>
    <w:rsid w:val="004A1B28"/>
    <w:rsid w:val="004A2AF7"/>
    <w:rsid w:val="004A2BD0"/>
    <w:rsid w:val="004A7536"/>
    <w:rsid w:val="004D1F38"/>
    <w:rsid w:val="004E54B9"/>
    <w:rsid w:val="004E6675"/>
    <w:rsid w:val="004F299A"/>
    <w:rsid w:val="00504995"/>
    <w:rsid w:val="005140FA"/>
    <w:rsid w:val="00514239"/>
    <w:rsid w:val="00517A19"/>
    <w:rsid w:val="0052245F"/>
    <w:rsid w:val="0055183F"/>
    <w:rsid w:val="0055459E"/>
    <w:rsid w:val="0056313C"/>
    <w:rsid w:val="00572DF7"/>
    <w:rsid w:val="0058501D"/>
    <w:rsid w:val="005A0638"/>
    <w:rsid w:val="005A35CB"/>
    <w:rsid w:val="005A5462"/>
    <w:rsid w:val="005B676D"/>
    <w:rsid w:val="005C2A74"/>
    <w:rsid w:val="005C77DF"/>
    <w:rsid w:val="005D1CDA"/>
    <w:rsid w:val="005D464A"/>
    <w:rsid w:val="005D7917"/>
    <w:rsid w:val="005E3736"/>
    <w:rsid w:val="00605525"/>
    <w:rsid w:val="006222A1"/>
    <w:rsid w:val="00640971"/>
    <w:rsid w:val="00653267"/>
    <w:rsid w:val="00654A99"/>
    <w:rsid w:val="0066438C"/>
    <w:rsid w:val="0067021F"/>
    <w:rsid w:val="0067429E"/>
    <w:rsid w:val="00681738"/>
    <w:rsid w:val="00695E44"/>
    <w:rsid w:val="006A06F4"/>
    <w:rsid w:val="006A6A33"/>
    <w:rsid w:val="006C2010"/>
    <w:rsid w:val="006C2CD0"/>
    <w:rsid w:val="006D0D9F"/>
    <w:rsid w:val="006D530A"/>
    <w:rsid w:val="006D7939"/>
    <w:rsid w:val="006F5935"/>
    <w:rsid w:val="006F6CD0"/>
    <w:rsid w:val="0070640D"/>
    <w:rsid w:val="00716489"/>
    <w:rsid w:val="007270D0"/>
    <w:rsid w:val="00752BC2"/>
    <w:rsid w:val="00754FEB"/>
    <w:rsid w:val="007800DF"/>
    <w:rsid w:val="00785C66"/>
    <w:rsid w:val="007862AC"/>
    <w:rsid w:val="007925F8"/>
    <w:rsid w:val="007A3935"/>
    <w:rsid w:val="007B0600"/>
    <w:rsid w:val="007B0C2C"/>
    <w:rsid w:val="007B32FD"/>
    <w:rsid w:val="007B375A"/>
    <w:rsid w:val="007B457F"/>
    <w:rsid w:val="007C10B6"/>
    <w:rsid w:val="007D22D7"/>
    <w:rsid w:val="007D411A"/>
    <w:rsid w:val="007D6053"/>
    <w:rsid w:val="007D69AE"/>
    <w:rsid w:val="007D75C1"/>
    <w:rsid w:val="007E22B5"/>
    <w:rsid w:val="007F58CB"/>
    <w:rsid w:val="008017BF"/>
    <w:rsid w:val="0080503E"/>
    <w:rsid w:val="00806A79"/>
    <w:rsid w:val="008111B0"/>
    <w:rsid w:val="00816CE9"/>
    <w:rsid w:val="00817EDD"/>
    <w:rsid w:val="008272EC"/>
    <w:rsid w:val="00834BDF"/>
    <w:rsid w:val="00843B2B"/>
    <w:rsid w:val="008521D5"/>
    <w:rsid w:val="0085431C"/>
    <w:rsid w:val="0085561E"/>
    <w:rsid w:val="00856FE7"/>
    <w:rsid w:val="008661D3"/>
    <w:rsid w:val="0086643D"/>
    <w:rsid w:val="00866CA7"/>
    <w:rsid w:val="00871424"/>
    <w:rsid w:val="008722CA"/>
    <w:rsid w:val="00872622"/>
    <w:rsid w:val="008742E1"/>
    <w:rsid w:val="008775A6"/>
    <w:rsid w:val="00882A60"/>
    <w:rsid w:val="008A0575"/>
    <w:rsid w:val="008A627C"/>
    <w:rsid w:val="008B1DCF"/>
    <w:rsid w:val="008D16BE"/>
    <w:rsid w:val="008E4CEB"/>
    <w:rsid w:val="008F24DC"/>
    <w:rsid w:val="0090302C"/>
    <w:rsid w:val="00907297"/>
    <w:rsid w:val="00911717"/>
    <w:rsid w:val="00916EB0"/>
    <w:rsid w:val="00930EA6"/>
    <w:rsid w:val="0093604A"/>
    <w:rsid w:val="009365D7"/>
    <w:rsid w:val="00946E32"/>
    <w:rsid w:val="00947D26"/>
    <w:rsid w:val="00954126"/>
    <w:rsid w:val="0098408E"/>
    <w:rsid w:val="00985BF4"/>
    <w:rsid w:val="009945BD"/>
    <w:rsid w:val="009B0618"/>
    <w:rsid w:val="009B12BC"/>
    <w:rsid w:val="009D790C"/>
    <w:rsid w:val="009E0D31"/>
    <w:rsid w:val="009E3C32"/>
    <w:rsid w:val="009F0B08"/>
    <w:rsid w:val="009F277F"/>
    <w:rsid w:val="009F6CCB"/>
    <w:rsid w:val="00A023AD"/>
    <w:rsid w:val="00A15998"/>
    <w:rsid w:val="00A167E5"/>
    <w:rsid w:val="00A16E4B"/>
    <w:rsid w:val="00A31FAD"/>
    <w:rsid w:val="00A3676C"/>
    <w:rsid w:val="00A423BA"/>
    <w:rsid w:val="00A5469E"/>
    <w:rsid w:val="00A6434D"/>
    <w:rsid w:val="00A708A0"/>
    <w:rsid w:val="00A761E1"/>
    <w:rsid w:val="00A925C1"/>
    <w:rsid w:val="00A94115"/>
    <w:rsid w:val="00A9788C"/>
    <w:rsid w:val="00AB2928"/>
    <w:rsid w:val="00AB70BF"/>
    <w:rsid w:val="00AE42C5"/>
    <w:rsid w:val="00AF1B86"/>
    <w:rsid w:val="00AF2646"/>
    <w:rsid w:val="00AF7ACA"/>
    <w:rsid w:val="00B009F6"/>
    <w:rsid w:val="00B01E5C"/>
    <w:rsid w:val="00B04BDC"/>
    <w:rsid w:val="00B0583C"/>
    <w:rsid w:val="00B140FD"/>
    <w:rsid w:val="00B14B47"/>
    <w:rsid w:val="00B22DF6"/>
    <w:rsid w:val="00B30223"/>
    <w:rsid w:val="00B349B5"/>
    <w:rsid w:val="00B44ED9"/>
    <w:rsid w:val="00B47DF6"/>
    <w:rsid w:val="00B54006"/>
    <w:rsid w:val="00B5405B"/>
    <w:rsid w:val="00B64895"/>
    <w:rsid w:val="00B6632B"/>
    <w:rsid w:val="00B66478"/>
    <w:rsid w:val="00B74665"/>
    <w:rsid w:val="00B756FA"/>
    <w:rsid w:val="00B85072"/>
    <w:rsid w:val="00B957D1"/>
    <w:rsid w:val="00BA549E"/>
    <w:rsid w:val="00BA55DF"/>
    <w:rsid w:val="00BB573A"/>
    <w:rsid w:val="00BB7E26"/>
    <w:rsid w:val="00BC2EA7"/>
    <w:rsid w:val="00BD029E"/>
    <w:rsid w:val="00BD07D8"/>
    <w:rsid w:val="00BE0BCC"/>
    <w:rsid w:val="00BE2574"/>
    <w:rsid w:val="00BE2CDB"/>
    <w:rsid w:val="00BE5BEE"/>
    <w:rsid w:val="00BE7CD3"/>
    <w:rsid w:val="00BF0065"/>
    <w:rsid w:val="00BF1B52"/>
    <w:rsid w:val="00BF2204"/>
    <w:rsid w:val="00BF678B"/>
    <w:rsid w:val="00C03D0F"/>
    <w:rsid w:val="00C06E88"/>
    <w:rsid w:val="00C07ED3"/>
    <w:rsid w:val="00C210C9"/>
    <w:rsid w:val="00C4435B"/>
    <w:rsid w:val="00C47713"/>
    <w:rsid w:val="00C53D01"/>
    <w:rsid w:val="00C60BCA"/>
    <w:rsid w:val="00C60F70"/>
    <w:rsid w:val="00C62379"/>
    <w:rsid w:val="00C73868"/>
    <w:rsid w:val="00C755F5"/>
    <w:rsid w:val="00C771C1"/>
    <w:rsid w:val="00C8741A"/>
    <w:rsid w:val="00C96095"/>
    <w:rsid w:val="00CB5C9B"/>
    <w:rsid w:val="00CC1DA5"/>
    <w:rsid w:val="00CC2E03"/>
    <w:rsid w:val="00CD0871"/>
    <w:rsid w:val="00CD1AB2"/>
    <w:rsid w:val="00CD38B7"/>
    <w:rsid w:val="00CD41C5"/>
    <w:rsid w:val="00CE0558"/>
    <w:rsid w:val="00CF02D2"/>
    <w:rsid w:val="00D04C83"/>
    <w:rsid w:val="00D04D16"/>
    <w:rsid w:val="00D158C9"/>
    <w:rsid w:val="00D21491"/>
    <w:rsid w:val="00D2752D"/>
    <w:rsid w:val="00D312B2"/>
    <w:rsid w:val="00D366B0"/>
    <w:rsid w:val="00D37429"/>
    <w:rsid w:val="00D51727"/>
    <w:rsid w:val="00D53362"/>
    <w:rsid w:val="00D56FEA"/>
    <w:rsid w:val="00D579E5"/>
    <w:rsid w:val="00D7152E"/>
    <w:rsid w:val="00D804E3"/>
    <w:rsid w:val="00D85B61"/>
    <w:rsid w:val="00D86A13"/>
    <w:rsid w:val="00D87175"/>
    <w:rsid w:val="00DA0EF3"/>
    <w:rsid w:val="00DB4364"/>
    <w:rsid w:val="00DC14A5"/>
    <w:rsid w:val="00DC62A6"/>
    <w:rsid w:val="00DD0C04"/>
    <w:rsid w:val="00DD0C1E"/>
    <w:rsid w:val="00DD46B1"/>
    <w:rsid w:val="00E06598"/>
    <w:rsid w:val="00E11FE5"/>
    <w:rsid w:val="00E21240"/>
    <w:rsid w:val="00E42B7F"/>
    <w:rsid w:val="00E47C51"/>
    <w:rsid w:val="00E503E9"/>
    <w:rsid w:val="00E53AC9"/>
    <w:rsid w:val="00E5456B"/>
    <w:rsid w:val="00E67530"/>
    <w:rsid w:val="00E701DB"/>
    <w:rsid w:val="00E91184"/>
    <w:rsid w:val="00E94D25"/>
    <w:rsid w:val="00E9760E"/>
    <w:rsid w:val="00EA2672"/>
    <w:rsid w:val="00EA5305"/>
    <w:rsid w:val="00EA7E6D"/>
    <w:rsid w:val="00EB7EE2"/>
    <w:rsid w:val="00EC23B0"/>
    <w:rsid w:val="00EC7081"/>
    <w:rsid w:val="00ED2072"/>
    <w:rsid w:val="00ED65C0"/>
    <w:rsid w:val="00EE2B4B"/>
    <w:rsid w:val="00EF05B7"/>
    <w:rsid w:val="00EF706E"/>
    <w:rsid w:val="00F14321"/>
    <w:rsid w:val="00F14A5F"/>
    <w:rsid w:val="00F27448"/>
    <w:rsid w:val="00F4151D"/>
    <w:rsid w:val="00F44B8C"/>
    <w:rsid w:val="00F51353"/>
    <w:rsid w:val="00F5625F"/>
    <w:rsid w:val="00F602DF"/>
    <w:rsid w:val="00F626A5"/>
    <w:rsid w:val="00F63CED"/>
    <w:rsid w:val="00F67960"/>
    <w:rsid w:val="00F71B15"/>
    <w:rsid w:val="00F72CD2"/>
    <w:rsid w:val="00F74308"/>
    <w:rsid w:val="00F95792"/>
    <w:rsid w:val="00FA3197"/>
    <w:rsid w:val="00FC2853"/>
    <w:rsid w:val="00FD3354"/>
    <w:rsid w:val="00FE2024"/>
    <w:rsid w:val="00FF33BA"/>
    <w:rsid w:val="00FF4550"/>
    <w:rsid w:val="00FF6F94"/>
    <w:rsid w:val="0B95D299"/>
    <w:rsid w:val="120A6E51"/>
    <w:rsid w:val="14595B0C"/>
    <w:rsid w:val="1A4BCEA5"/>
    <w:rsid w:val="2E8A58BF"/>
    <w:rsid w:val="6281EB02"/>
    <w:rsid w:val="6E5124E5"/>
    <w:rsid w:val="6F16C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32B2B3"/>
  <w15:chartTrackingRefBased/>
  <w15:docId w15:val="{8FE1EBD3-56F5-4C02-8557-2C344AB85D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color="663366" w:themeColor="accent1" w:sz="4" w:space="31"/>
        <w:bottom w:val="single" w:color="663366" w:themeColor="accent1" w:sz="4" w:space="3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hAnsiTheme="majorHAnsi" w:eastAsiaTheme="majorEastAsia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hAnsiTheme="majorHAnsi" w:eastAsiaTheme="majorEastAsia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hAnsiTheme="majorHAnsi" w:eastAsiaTheme="majorEastAsia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hAnsiTheme="majorHAnsi" w:eastAsiaTheme="majorEastAsia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hAnsiTheme="majorHAnsi" w:eastAsiaTheme="majorEastAsia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hAnsiTheme="majorHAnsi" w:eastAsiaTheme="majorEastAsia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hAnsiTheme="majorHAnsi" w:eastAsiaTheme="majorEastAsia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hAnsiTheme="majorHAnsi" w:eastAsiaTheme="majorEastAsia" w:cstheme="majorBidi"/>
      <w:color w:val="FFFFFF" w:themeColor="background1"/>
      <w:kern w:val="28"/>
      <w:sz w:val="96"/>
      <w:szCs w:val="56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styleId="SubtitleChar" w:customStyle="1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styleId="Heading1Char" w:customStyle="1">
    <w:name w:val="Heading 1 Char"/>
    <w:basedOn w:val="DefaultParagraphFont"/>
    <w:link w:val="Heading1"/>
    <w:uiPriority w:val="3"/>
    <w:rPr>
      <w:rFonts w:asciiTheme="majorHAnsi" w:hAnsiTheme="majorHAnsi" w:eastAsiaTheme="majorEastAsia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color w:val="4C264C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color w:val="321932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i/>
      <w:iCs/>
      <w:color w:val="321932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4C264C" w:themeColor="accent1" w:themeShade="BF"/>
      <w:sz w:val="24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color w:val="321932" w:themeColor="accent1" w:themeShade="7F"/>
      <w:sz w:val="22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i/>
      <w:iCs/>
      <w:color w:val="4C264C" w:themeColor="accent1" w:themeShade="BF"/>
    </w:rPr>
  </w:style>
  <w:style w:type="character" w:styleId="authors" w:customStyle="1">
    <w:name w:val="authors"/>
    <w:basedOn w:val="DefaultParagraphFont"/>
    <w:rsid w:val="00D804E3"/>
  </w:style>
  <w:style w:type="character" w:styleId="apple-converted-space" w:customStyle="1">
    <w:name w:val="apple-converted-space"/>
    <w:basedOn w:val="DefaultParagraphFont"/>
    <w:rsid w:val="00D804E3"/>
  </w:style>
  <w:style w:type="character" w:styleId="Date1" w:customStyle="1">
    <w:name w:val="Date1"/>
    <w:basedOn w:val="DefaultParagraphFont"/>
    <w:rsid w:val="00D804E3"/>
  </w:style>
  <w:style w:type="character" w:styleId="arttitle" w:customStyle="1">
    <w:name w:val="art_title"/>
    <w:basedOn w:val="DefaultParagraphFont"/>
    <w:rsid w:val="00D804E3"/>
  </w:style>
  <w:style w:type="character" w:styleId="serialtitle" w:customStyle="1">
    <w:name w:val="serial_title"/>
    <w:basedOn w:val="DefaultParagraphFont"/>
    <w:rsid w:val="00D804E3"/>
  </w:style>
  <w:style w:type="character" w:styleId="volumeissue" w:customStyle="1">
    <w:name w:val="volume_issue"/>
    <w:basedOn w:val="DefaultParagraphFont"/>
    <w:rsid w:val="00D804E3"/>
  </w:style>
  <w:style w:type="character" w:styleId="pagerange" w:customStyle="1">
    <w:name w:val="page_range"/>
    <w:basedOn w:val="DefaultParagraphFont"/>
    <w:rsid w:val="00D804E3"/>
  </w:style>
  <w:style w:type="character" w:styleId="doilink" w:customStyle="1">
    <w:name w:val="doi_link"/>
    <w:basedOn w:val="DefaultParagraphFont"/>
    <w:rsid w:val="00D804E3"/>
  </w:style>
  <w:style w:type="character" w:styleId="Hyperlink">
    <w:name w:val="Hyperlink"/>
    <w:basedOn w:val="DefaultParagraphFont"/>
    <w:uiPriority w:val="99"/>
    <w:unhideWhenUsed/>
    <w:rsid w:val="00D804E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76D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F71B15"/>
  </w:style>
  <w:style w:type="character" w:styleId="eop" w:customStyle="1">
    <w:name w:val="eop"/>
    <w:basedOn w:val="DefaultParagraphFont"/>
    <w:rsid w:val="00F71B15"/>
  </w:style>
  <w:style w:type="paragraph" w:styleId="ListParagraph">
    <w:name w:val="List Paragraph"/>
    <w:basedOn w:val="Normal"/>
    <w:uiPriority w:val="34"/>
    <w:unhideWhenUsed/>
    <w:qFormat/>
    <w:rsid w:val="00F71B15"/>
    <w:pPr>
      <w:ind w:left="720"/>
      <w:contextualSpacing/>
    </w:pPr>
  </w:style>
  <w:style w:type="paragraph" w:styleId="paragraph" w:customStyle="1">
    <w:name w:val="paragraph"/>
    <w:basedOn w:val="Normal"/>
    <w:rsid w:val="00F71B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character" w:styleId="spellingerror" w:customStyle="1">
    <w:name w:val="spellingerror"/>
    <w:basedOn w:val="DefaultParagraphFont"/>
    <w:rsid w:val="00F71B15"/>
  </w:style>
  <w:style w:type="character" w:styleId="Strong">
    <w:name w:val="Strong"/>
    <w:basedOn w:val="DefaultParagraphFont"/>
    <w:uiPriority w:val="22"/>
    <w:qFormat/>
    <w:rsid w:val="00F71B15"/>
    <w:rPr>
      <w:b/>
      <w:bCs/>
    </w:rPr>
  </w:style>
  <w:style w:type="character" w:styleId="hlfld-contribauthor" w:customStyle="1">
    <w:name w:val="hlfld-contribauthor"/>
    <w:basedOn w:val="DefaultParagraphFont"/>
    <w:rsid w:val="005D1CDA"/>
  </w:style>
  <w:style w:type="character" w:styleId="separator" w:customStyle="1">
    <w:name w:val="separator"/>
    <w:basedOn w:val="DefaultParagraphFont"/>
    <w:rsid w:val="005D1CDA"/>
  </w:style>
  <w:style w:type="character" w:styleId="nlmsource" w:customStyle="1">
    <w:name w:val="nlm_source"/>
    <w:basedOn w:val="DefaultParagraphFont"/>
    <w:rsid w:val="005D1CDA"/>
  </w:style>
  <w:style w:type="character" w:styleId="FollowedHyperlink">
    <w:name w:val="FollowedHyperlink"/>
    <w:basedOn w:val="DefaultParagraphFont"/>
    <w:uiPriority w:val="99"/>
    <w:semiHidden/>
    <w:unhideWhenUsed/>
    <w:rsid w:val="00C771C1"/>
    <w:rPr>
      <w:color w:val="9775A7" w:themeColor="followedHyperlink"/>
      <w:u w:val="single"/>
    </w:rPr>
  </w:style>
  <w:style w:type="paragraph" w:styleId="dx-doi" w:customStyle="1">
    <w:name w:val="dx-doi"/>
    <w:basedOn w:val="Normal"/>
    <w:rsid w:val="009541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character" w:styleId="Date2" w:customStyle="1">
    <w:name w:val="Date2"/>
    <w:basedOn w:val="DefaultParagraphFont"/>
    <w:rsid w:val="0039724F"/>
  </w:style>
  <w:style w:type="paragraph" w:styleId="NormalWeb">
    <w:name w:val="Normal (Web)"/>
    <w:basedOn w:val="Normal"/>
    <w:uiPriority w:val="99"/>
    <w:semiHidden/>
    <w:unhideWhenUsed/>
    <w:rsid w:val="00B746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courseblocktitle" w:customStyle="1">
    <w:name w:val="courseblocktitle"/>
    <w:basedOn w:val="Normal"/>
    <w:rsid w:val="008A057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courseblockdesc" w:customStyle="1">
    <w:name w:val="courseblockdesc"/>
    <w:basedOn w:val="Normal"/>
    <w:rsid w:val="008A057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character" w:styleId="scholarshipnamesearch" w:customStyle="1">
    <w:name w:val="scholarshipnamesearch"/>
    <w:basedOn w:val="DefaultParagraphFont"/>
    <w:rsid w:val="002E3FB0"/>
  </w:style>
  <w:style w:type="paragraph" w:styleId="NoSpacing">
    <w:name w:val="No Spacing"/>
    <w:uiPriority w:val="1"/>
    <w:qFormat/>
    <w:rsid w:val="001D5A5D"/>
    <w:pPr>
      <w:spacing w:after="0" w:line="240" w:lineRule="auto"/>
    </w:pPr>
    <w:rPr>
      <w:color w:val="auto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5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0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2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31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0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4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3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6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8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2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3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9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1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4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2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7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3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ps.wcupa.edu/psp/psprd/EMPLOYEE/SA/c/WCU_SR_MENU.WCU_SS_QADMIT2.GBL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emf" Id="rId14" /><Relationship Type="http://schemas.openxmlformats.org/officeDocument/2006/relationships/hyperlink" Target="mailto:CESW@wcupa.edu" TargetMode="External" Id="R661a87508e254e23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williams/Library/Containers/com.microsoft.Word/Data/Library/Application%2520Support/Microsoft/Office/16.0/DTS/en-US%257bB9650FB7-A0A4-B74B-8941-8FD114F94FA1%257d/%257b46E97EA4-7407-F543-B874-9533D2E36AF1%25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%7b46E97EA4-7407-F543-B874-9533D2E36AF1%7dtf10002089.dotx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Williams, Desha</dc:creator>
  <keywords/>
  <dc:description/>
  <lastModifiedBy>Rowe, Ashley E</lastModifiedBy>
  <revision>5</revision>
  <dcterms:created xsi:type="dcterms:W3CDTF">2022-09-12T13:29:00.0000000Z</dcterms:created>
  <dcterms:modified xsi:type="dcterms:W3CDTF">2023-02-16T16:48:25.3628334Z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