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BE450" w14:textId="77777777" w:rsidR="00BE7CD3" w:rsidRDefault="00BE7CD3" w:rsidP="0027575C">
      <w:pPr>
        <w:spacing w:after="0"/>
      </w:pPr>
    </w:p>
    <w:p w14:paraId="6604335A" w14:textId="77777777" w:rsidR="005140FA" w:rsidRDefault="005140FA">
      <w:pPr>
        <w:pStyle w:val="Heading1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44FFB"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begin"/>
      </w:r>
      <w:r w:rsidRPr="00E44FFB">
        <w:rPr>
          <w:rFonts w:ascii="Times New Roman" w:eastAsia="Times New Roman" w:hAnsi="Times New Roman" w:cs="Times New Roman"/>
          <w:color w:val="auto"/>
          <w:sz w:val="24"/>
          <w:szCs w:val="24"/>
        </w:rPr>
        <w:instrText xml:space="preserve"> INCLUDEPICTURE "/var/folders/xm/wg5lkxss6g752hc2z309zg6m0000gn/T/com.microsoft.Word/WebArchiveCopyPasteTempFiles/mainLogo1.png" \* MERGEFORMATINET </w:instrText>
      </w:r>
      <w:r w:rsidRPr="00E44FFB"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separate"/>
      </w:r>
      <w:r w:rsidRPr="00E44FFB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3D69778" wp14:editId="379B0ABC">
            <wp:extent cx="1381148" cy="687294"/>
            <wp:effectExtent l="0" t="0" r="3175" b="0"/>
            <wp:docPr id="18" name="Picture 18" descr="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in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86" cy="7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FFB"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end"/>
      </w:r>
    </w:p>
    <w:p w14:paraId="08438BE8" w14:textId="6A88B74F" w:rsidR="002474CD" w:rsidRDefault="008521D5">
      <w:pPr>
        <w:pStyle w:val="Heading1"/>
      </w:pPr>
      <w:r>
        <w:t>PRIZE</w:t>
      </w:r>
    </w:p>
    <w:p w14:paraId="5C19DE2E" w14:textId="3B826AD9" w:rsidR="00F71B15" w:rsidRPr="00BF1B52" w:rsidRDefault="008521D5" w:rsidP="00BF1B52">
      <w:pPr>
        <w:pStyle w:val="Heading1"/>
      </w:pPr>
      <w:r>
        <w:t>Partnering in R</w:t>
      </w:r>
      <w:r w:rsidR="002474CD">
        <w:t>aising Inclusive-</w:t>
      </w:r>
      <w:r>
        <w:t>Zealous</w:t>
      </w:r>
      <w:r w:rsidR="002474CD">
        <w:t xml:space="preserve"> Educators</w:t>
      </w:r>
    </w:p>
    <w:p w14:paraId="1F359575" w14:textId="455A0E1D" w:rsidR="001075C4" w:rsidRPr="00A16E4B" w:rsidRDefault="00BF1B52" w:rsidP="00BF1B52">
      <w:pPr>
        <w:pStyle w:val="Heading2"/>
        <w:jc w:val="center"/>
        <w:rPr>
          <w:rFonts w:eastAsia="Times New Roman" w:cs="Open Sans"/>
          <w:color w:val="000000"/>
        </w:rPr>
      </w:pPr>
      <w:r w:rsidRPr="004862C4">
        <w:rPr>
          <w:rFonts w:ascii="Times New Roman" w:eastAsia="Times New Roman" w:hAnsi="Times New Roman" w:cs="Times New Roman"/>
          <w:color w:val="auto"/>
          <w:szCs w:val="24"/>
        </w:rPr>
        <w:fldChar w:fldCharType="begin"/>
      </w:r>
      <w:r w:rsidRPr="004862C4">
        <w:rPr>
          <w:rFonts w:ascii="Times New Roman" w:eastAsia="Times New Roman" w:hAnsi="Times New Roman" w:cs="Times New Roman"/>
          <w:color w:val="auto"/>
          <w:szCs w:val="24"/>
        </w:rPr>
        <w:instrText xml:space="preserve"> INCLUDEPICTURE "/var/folders/l2/6j9ml6tx6qgffgltwy86095w0000gs/T/com.microsoft.Word/WebArchiveCopyPasteTempFiles/Diversity_Recruiting-Recruitment.jpg" \* MERGEFORMATINET </w:instrText>
      </w:r>
      <w:r w:rsidRPr="004862C4">
        <w:rPr>
          <w:rFonts w:ascii="Times New Roman" w:eastAsia="Times New Roman" w:hAnsi="Times New Roman" w:cs="Times New Roman"/>
          <w:color w:val="auto"/>
          <w:szCs w:val="24"/>
        </w:rPr>
        <w:fldChar w:fldCharType="separate"/>
      </w:r>
      <w:r w:rsidRPr="004862C4">
        <w:rPr>
          <w:rFonts w:ascii="Times New Roman" w:eastAsia="Times New Roman" w:hAnsi="Times New Roman" w:cs="Times New Roman"/>
          <w:noProof/>
          <w:color w:val="auto"/>
          <w:szCs w:val="24"/>
        </w:rPr>
        <w:drawing>
          <wp:inline distT="0" distB="0" distL="0" distR="0" wp14:anchorId="2ADC4A8C" wp14:editId="6024B8CB">
            <wp:extent cx="5916440" cy="1479110"/>
            <wp:effectExtent l="0" t="0" r="1905" b="0"/>
            <wp:docPr id="4" name="Picture 4" descr="Diversity recruiting or recruiting for diversity - Alder K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ersity recruiting or recruiting for diversity - Alder Kot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75" cy="14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2C4">
        <w:rPr>
          <w:rFonts w:ascii="Times New Roman" w:eastAsia="Times New Roman" w:hAnsi="Times New Roman" w:cs="Times New Roman"/>
          <w:color w:val="auto"/>
          <w:szCs w:val="24"/>
        </w:rPr>
        <w:fldChar w:fldCharType="end"/>
      </w:r>
    </w:p>
    <w:p w14:paraId="20488DBE" w14:textId="4142AB8A" w:rsidR="000B53A6" w:rsidRPr="00F72CD2" w:rsidRDefault="000B53A6" w:rsidP="00A16E4B">
      <w:pPr>
        <w:pStyle w:val="ListParagraph"/>
        <w:shd w:val="clear" w:color="auto" w:fill="7030A0"/>
        <w:spacing w:after="240" w:line="240" w:lineRule="auto"/>
        <w:jc w:val="center"/>
        <w:textAlignment w:val="baseline"/>
        <w:rPr>
          <w:rFonts w:asciiTheme="majorHAnsi" w:eastAsia="Times New Roman" w:hAnsiTheme="majorHAnsi" w:cs="Open Sans"/>
          <w:b/>
          <w:bCs/>
          <w:color w:val="FFFFFF" w:themeColor="background1"/>
          <w:sz w:val="32"/>
          <w:szCs w:val="32"/>
        </w:rPr>
      </w:pPr>
      <w:r>
        <w:rPr>
          <w:rFonts w:asciiTheme="majorHAnsi" w:eastAsia="Times New Roman" w:hAnsiTheme="majorHAnsi" w:cs="Open Sans"/>
          <w:b/>
          <w:bCs/>
          <w:color w:val="FFFFFF" w:themeColor="background1"/>
          <w:sz w:val="32"/>
          <w:szCs w:val="32"/>
        </w:rPr>
        <w:t>Application</w:t>
      </w:r>
    </w:p>
    <w:p w14:paraId="369878A9" w14:textId="4398CB66" w:rsidR="00BA549E" w:rsidRDefault="00BA549E" w:rsidP="00BE5BE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Selection Criteria</w:t>
      </w:r>
    </w:p>
    <w:p w14:paraId="57BFE4E4" w14:textId="20F7B271" w:rsidR="000E7A3A" w:rsidRPr="00F72CD2" w:rsidRDefault="000E7A3A" w:rsidP="000E7A3A">
      <w:p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>Students interested in participat</w:t>
      </w:r>
      <w:r w:rsidR="009E0D31" w:rsidRPr="00F72CD2">
        <w:rPr>
          <w:rFonts w:ascii="Times New Roman" w:hAnsi="Times New Roman" w:cs="Times New Roman"/>
          <w:bCs/>
        </w:rPr>
        <w:t>ing</w:t>
      </w:r>
      <w:r w:rsidRPr="00F72CD2">
        <w:rPr>
          <w:rFonts w:ascii="Times New Roman" w:hAnsi="Times New Roman" w:cs="Times New Roman"/>
          <w:bCs/>
        </w:rPr>
        <w:t xml:space="preserve"> in the PRIZE program are to complete the following</w:t>
      </w:r>
    </w:p>
    <w:p w14:paraId="465C216E" w14:textId="65BDE596" w:rsidR="007B0C2C" w:rsidRPr="00F72CD2" w:rsidRDefault="000E7A3A" w:rsidP="000E7A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>PRIZE Application</w:t>
      </w:r>
      <w:r w:rsidR="00D366B0" w:rsidRPr="00F72CD2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>–</w:t>
      </w:r>
      <w:r w:rsidR="00D366B0" w:rsidRPr="00F72CD2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 xml:space="preserve">see </w:t>
      </w:r>
      <w:r w:rsidR="00D366B0" w:rsidRPr="00F72CD2">
        <w:rPr>
          <w:rFonts w:ascii="Times New Roman" w:hAnsi="Times New Roman" w:cs="Times New Roman"/>
          <w:bCs/>
        </w:rPr>
        <w:t>below</w:t>
      </w:r>
    </w:p>
    <w:p w14:paraId="7E583B88" w14:textId="0505B0CB" w:rsidR="000E7A3A" w:rsidRPr="00F72CD2" w:rsidRDefault="000E7A3A" w:rsidP="000E7A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72CD2">
        <w:rPr>
          <w:rFonts w:ascii="Times New Roman" w:hAnsi="Times New Roman" w:cs="Times New Roman"/>
          <w:bCs/>
        </w:rPr>
        <w:t xml:space="preserve">WCU Non-degree application - </w:t>
      </w:r>
      <w:hyperlink r:id="rId12" w:tooltip="https://ps.wcupa.edu/psp/psprd/EMPLOYEE/SA/c/WCU_SR_MENU.WCU_SS_QADMIT2.GBL" w:history="1">
        <w:r w:rsidRPr="00F72CD2">
          <w:rPr>
            <w:rStyle w:val="Hyperlink"/>
            <w:rFonts w:ascii="Times New Roman" w:hAnsi="Times New Roman" w:cs="Times New Roman"/>
            <w:color w:val="954F72"/>
          </w:rPr>
          <w:t>https://ps.wcupa.edu/psp/psprd/EMPLOYEE/SA/c/WCU_SR_MENU.WCU_SS_QADMIT2.GBL</w:t>
        </w:r>
      </w:hyperlink>
    </w:p>
    <w:p w14:paraId="08ACDF63" w14:textId="276D78B0" w:rsidR="000E7A3A" w:rsidRPr="00F72CD2" w:rsidRDefault="00F72CD2" w:rsidP="000E7A3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High School Partnership Program Registration</w:t>
      </w:r>
      <w:r w:rsidR="00D366B0" w:rsidRPr="00F72CD2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>–</w:t>
      </w:r>
      <w:r w:rsidR="00D366B0" w:rsidRPr="00F72CD2">
        <w:rPr>
          <w:rFonts w:ascii="Times New Roman" w:hAnsi="Times New Roman" w:cs="Times New Roman"/>
          <w:bCs/>
        </w:rPr>
        <w:t xml:space="preserve"> </w:t>
      </w:r>
      <w:r w:rsidR="00496A6A">
        <w:rPr>
          <w:rFonts w:ascii="Times New Roman" w:hAnsi="Times New Roman" w:cs="Times New Roman"/>
          <w:bCs/>
        </w:rPr>
        <w:t xml:space="preserve">see </w:t>
      </w:r>
      <w:r w:rsidR="00D366B0" w:rsidRPr="00F72CD2">
        <w:rPr>
          <w:rFonts w:ascii="Times New Roman" w:hAnsi="Times New Roman" w:cs="Times New Roman"/>
          <w:bCs/>
        </w:rPr>
        <w:t>below</w:t>
      </w:r>
    </w:p>
    <w:p w14:paraId="08EE4AAA" w14:textId="2E6B7FA2" w:rsidR="007B0C2C" w:rsidRPr="006D530A" w:rsidRDefault="00D366B0" w:rsidP="006D530A">
      <w:pPr>
        <w:shd w:val="clear" w:color="auto" w:fill="FFC000"/>
        <w:rPr>
          <w:rFonts w:ascii="Times New Roman" w:hAnsi="Times New Roman" w:cs="Times New Roman"/>
          <w:b/>
          <w:sz w:val="22"/>
          <w:szCs w:val="22"/>
        </w:rPr>
      </w:pPr>
      <w:r w:rsidRPr="006D530A">
        <w:rPr>
          <w:rFonts w:ascii="Times New Roman" w:hAnsi="Times New Roman" w:cs="Times New Roman"/>
          <w:b/>
          <w:sz w:val="22"/>
          <w:szCs w:val="22"/>
        </w:rPr>
        <w:t xml:space="preserve">Complete applications are due by SEPTEMBER </w:t>
      </w:r>
      <w:r w:rsidR="006D530A" w:rsidRPr="006D530A">
        <w:rPr>
          <w:rFonts w:ascii="Times New Roman" w:hAnsi="Times New Roman" w:cs="Times New Roman"/>
          <w:b/>
          <w:sz w:val="22"/>
          <w:szCs w:val="22"/>
        </w:rPr>
        <w:t>10</w:t>
      </w:r>
      <w:r w:rsidR="006D530A" w:rsidRPr="00F72CD2">
        <w:rPr>
          <w:rFonts w:ascii="Times New Roman" w:hAnsi="Times New Roman" w:cs="Times New Roman"/>
          <w:b/>
          <w:sz w:val="22"/>
          <w:szCs w:val="22"/>
          <w:vertAlign w:val="superscript"/>
        </w:rPr>
        <w:t>th</w:t>
      </w:r>
      <w:r w:rsidR="00F72CD2">
        <w:rPr>
          <w:rFonts w:ascii="Times New Roman" w:hAnsi="Times New Roman" w:cs="Times New Roman"/>
          <w:b/>
          <w:sz w:val="22"/>
          <w:szCs w:val="22"/>
        </w:rPr>
        <w:t xml:space="preserve">. Please send to </w:t>
      </w:r>
      <w:r w:rsidR="003028D0">
        <w:rPr>
          <w:rFonts w:ascii="Times New Roman" w:hAnsi="Times New Roman" w:cs="Times New Roman"/>
          <w:b/>
          <w:sz w:val="22"/>
          <w:szCs w:val="22"/>
        </w:rPr>
        <w:t xml:space="preserve">PRIZE application to </w:t>
      </w:r>
      <w:hyperlink r:id="rId13" w:history="1">
        <w:r w:rsidR="003028D0" w:rsidRPr="000741AE">
          <w:rPr>
            <w:rStyle w:val="Hyperlink"/>
            <w:rFonts w:ascii="Times New Roman" w:hAnsi="Times New Roman" w:cs="Times New Roman"/>
            <w:b/>
            <w:sz w:val="22"/>
            <w:szCs w:val="22"/>
          </w:rPr>
          <w:t>CESW@wcupa.edu</w:t>
        </w:r>
      </w:hyperlink>
      <w:r w:rsidR="003028D0">
        <w:rPr>
          <w:rFonts w:ascii="Times New Roman" w:hAnsi="Times New Roman" w:cs="Times New Roman"/>
          <w:b/>
          <w:sz w:val="22"/>
          <w:szCs w:val="22"/>
        </w:rPr>
        <w:t xml:space="preserve"> and following instruction as listed for the other documentation</w:t>
      </w:r>
    </w:p>
    <w:p w14:paraId="1259AD8F" w14:textId="3BEDF1CB" w:rsidR="00BA549E" w:rsidRPr="00BE5BEE" w:rsidRDefault="00BA549E" w:rsidP="00BA549E">
      <w:pPr>
        <w:rPr>
          <w:rFonts w:ascii="Times New Roman" w:hAnsi="Times New Roman" w:cs="Times New Roman"/>
          <w:bCs/>
        </w:rPr>
      </w:pPr>
      <w:r w:rsidRPr="00BE5BEE">
        <w:rPr>
          <w:rFonts w:ascii="Times New Roman" w:hAnsi="Times New Roman" w:cs="Times New Roman"/>
          <w:bCs/>
        </w:rPr>
        <w:t xml:space="preserve">Selection for the </w:t>
      </w:r>
      <w:r w:rsidR="00414DED">
        <w:rPr>
          <w:rFonts w:ascii="Times New Roman" w:hAnsi="Times New Roman" w:cs="Times New Roman"/>
          <w:bCs/>
        </w:rPr>
        <w:t>PRIZE</w:t>
      </w:r>
      <w:r w:rsidRPr="00BE5BEE">
        <w:rPr>
          <w:rFonts w:ascii="Times New Roman" w:hAnsi="Times New Roman" w:cs="Times New Roman"/>
          <w:bCs/>
        </w:rPr>
        <w:t xml:space="preserve"> Pipeline Project will be based on the following criteria. The top 10 students will be selected.</w:t>
      </w:r>
    </w:p>
    <w:p w14:paraId="15640957" w14:textId="19D4BEB8" w:rsidR="00BA549E" w:rsidRPr="00BE5BEE" w:rsidRDefault="00BE5BE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Cumulative</w:t>
      </w:r>
      <w:r w:rsidR="00BA549E" w:rsidRPr="00BE5BEE">
        <w:rPr>
          <w:rFonts w:ascii="Times New Roman" w:hAnsi="Times New Roman" w:cs="Times New Roman"/>
        </w:rPr>
        <w:t xml:space="preserve"> GPA at the point of application</w:t>
      </w:r>
    </w:p>
    <w:p w14:paraId="39C6FF89" w14:textId="77777777" w:rsidR="00BA549E" w:rsidRPr="00BE5BEE" w:rsidRDefault="00BA549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Native language other than English </w:t>
      </w:r>
    </w:p>
    <w:p w14:paraId="2245F5B3" w14:textId="77777777" w:rsidR="00BA549E" w:rsidRPr="00BE5BEE" w:rsidRDefault="00BA549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Involvement in Co-Curriculars - school or community based </w:t>
      </w:r>
    </w:p>
    <w:p w14:paraId="70EFA014" w14:textId="77777777" w:rsidR="00BA549E" w:rsidRPr="00BE5BEE" w:rsidRDefault="00BA549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Work experience during high school</w:t>
      </w:r>
    </w:p>
    <w:p w14:paraId="33DD071E" w14:textId="77777777" w:rsidR="00BA549E" w:rsidRPr="00BE5BEE" w:rsidRDefault="00BA549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Engagement in teacher pathway activities</w:t>
      </w:r>
    </w:p>
    <w:p w14:paraId="4166DA72" w14:textId="77777777" w:rsidR="00BA549E" w:rsidRPr="00BE5BEE" w:rsidRDefault="00BA549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Essay response</w:t>
      </w:r>
    </w:p>
    <w:p w14:paraId="21D72B5F" w14:textId="77777777" w:rsidR="00BA549E" w:rsidRPr="00BE5BEE" w:rsidRDefault="00BA549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 xml:space="preserve">Teacher or counselor recommendation checklist </w:t>
      </w:r>
    </w:p>
    <w:p w14:paraId="56A79AD3" w14:textId="77777777" w:rsidR="00BA549E" w:rsidRPr="00BE5BEE" w:rsidRDefault="00BA549E" w:rsidP="00BA549E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Music Education students will have an additional process to determine musical background</w:t>
      </w:r>
    </w:p>
    <w:p w14:paraId="76EB7D25" w14:textId="77777777" w:rsidR="00BA549E" w:rsidRPr="00BE5BEE" w:rsidRDefault="00BA549E" w:rsidP="00BA549E">
      <w:pPr>
        <w:numPr>
          <w:ilvl w:val="1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Interview</w:t>
      </w:r>
    </w:p>
    <w:p w14:paraId="062B8D69" w14:textId="305D8529" w:rsidR="00BA549E" w:rsidRDefault="00BA549E" w:rsidP="00BA549E">
      <w:pPr>
        <w:numPr>
          <w:ilvl w:val="1"/>
          <w:numId w:val="10"/>
        </w:numPr>
        <w:spacing w:after="0" w:line="276" w:lineRule="auto"/>
        <w:rPr>
          <w:rFonts w:ascii="Times New Roman" w:hAnsi="Times New Roman" w:cs="Times New Roman"/>
        </w:rPr>
      </w:pPr>
      <w:r w:rsidRPr="00BE5BEE">
        <w:rPr>
          <w:rFonts w:ascii="Times New Roman" w:hAnsi="Times New Roman" w:cs="Times New Roman"/>
        </w:rPr>
        <w:t>Audition</w:t>
      </w:r>
    </w:p>
    <w:p w14:paraId="4A6033FA" w14:textId="0DDF5C94" w:rsidR="00BA549E" w:rsidRPr="00BE5BEE" w:rsidRDefault="00F72CD2" w:rsidP="00A16E4B">
      <w:pPr>
        <w:shd w:val="clear" w:color="auto" w:fill="FFC00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PRIZE</w:t>
      </w:r>
      <w:r w:rsidR="00BA549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E5BEE">
        <w:rPr>
          <w:rFonts w:ascii="Times New Roman" w:hAnsi="Times New Roman" w:cs="Times New Roman"/>
          <w:b/>
          <w:sz w:val="40"/>
          <w:szCs w:val="40"/>
        </w:rPr>
        <w:t>–</w:t>
      </w:r>
      <w:r w:rsidR="00BA549E">
        <w:rPr>
          <w:rFonts w:ascii="Times New Roman" w:hAnsi="Times New Roman" w:cs="Times New Roman"/>
          <w:b/>
          <w:sz w:val="40"/>
          <w:szCs w:val="40"/>
        </w:rPr>
        <w:t xml:space="preserve"> Application</w:t>
      </w:r>
    </w:p>
    <w:p w14:paraId="67B6D7A8" w14:textId="77777777" w:rsidR="00BA549E" w:rsidRPr="001D23DE" w:rsidRDefault="00BA549E" w:rsidP="00BA549E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Name _______________________________________</w:t>
      </w:r>
      <w:r w:rsidRPr="001D23DE">
        <w:rPr>
          <w:rFonts w:ascii="Times New Roman" w:hAnsi="Times New Roman" w:cs="Times New Roman"/>
        </w:rPr>
        <w:tab/>
        <w:t>Date _______________</w:t>
      </w:r>
    </w:p>
    <w:p w14:paraId="6C7C4010" w14:textId="77777777" w:rsidR="00BA549E" w:rsidRPr="001D23DE" w:rsidRDefault="00BA549E" w:rsidP="00BA549E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High School ____________________________________________________</w:t>
      </w:r>
    </w:p>
    <w:p w14:paraId="75B2A590" w14:textId="77777777" w:rsidR="00BA549E" w:rsidRPr="001D23DE" w:rsidRDefault="00BA549E" w:rsidP="00BA549E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Anticipated Graduation Date ___________________</w:t>
      </w:r>
      <w:r w:rsidRPr="001D23DE">
        <w:rPr>
          <w:rFonts w:ascii="Times New Roman" w:hAnsi="Times New Roman" w:cs="Times New Roman"/>
        </w:rPr>
        <w:tab/>
        <w:t>GPA __________</w:t>
      </w:r>
    </w:p>
    <w:p w14:paraId="618679F9" w14:textId="77777777" w:rsidR="00BA549E" w:rsidRPr="001D23DE" w:rsidRDefault="00BA549E" w:rsidP="00BA549E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Interested Major (rank)</w:t>
      </w:r>
    </w:p>
    <w:p w14:paraId="7F023E9D" w14:textId="77777777" w:rsidR="00BA549E" w:rsidRPr="001D23DE" w:rsidRDefault="00BA549E" w:rsidP="00BA549E">
      <w:pPr>
        <w:spacing w:after="200"/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___Early Education (P-4)</w:t>
      </w:r>
      <w:r w:rsidRPr="001D23DE">
        <w:rPr>
          <w:rFonts w:ascii="Times New Roman" w:hAnsi="Times New Roman" w:cs="Times New Roman"/>
        </w:rPr>
        <w:tab/>
        <w:t>___ Health/ Physical Education (P-12)    ___Middle Grades (4-8)       ___Music Education (P-12)</w:t>
      </w:r>
      <w:r w:rsidRPr="001D23DE">
        <w:rPr>
          <w:rFonts w:ascii="Times New Roman" w:hAnsi="Times New Roman" w:cs="Times New Roman"/>
        </w:rPr>
        <w:tab/>
        <w:t>___ Secondary (7-12)</w:t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ab/>
      </w:r>
      <w:r w:rsidRPr="001D23DE">
        <w:rPr>
          <w:rFonts w:ascii="Times New Roman" w:hAnsi="Times New Roman" w:cs="Times New Roman"/>
        </w:rPr>
        <w:tab/>
        <w:t>___Special Education (P-12)</w:t>
      </w:r>
    </w:p>
    <w:p w14:paraId="044721D9" w14:textId="2A83668E" w:rsidR="00BA549E" w:rsidRPr="00BE5BEE" w:rsidRDefault="00BA549E" w:rsidP="00BA549E">
      <w:pPr>
        <w:rPr>
          <w:rFonts w:ascii="Times New Roman" w:hAnsi="Times New Roman" w:cs="Times New Roman"/>
        </w:rPr>
      </w:pPr>
      <w:r w:rsidRPr="001D23DE">
        <w:rPr>
          <w:rFonts w:ascii="Times New Roman" w:hAnsi="Times New Roman" w:cs="Times New Roman"/>
        </w:rPr>
        <w:t>Do you speak another language? _____ If yes, which language(s</w:t>
      </w:r>
      <w:proofErr w:type="gramStart"/>
      <w:r w:rsidRPr="001D23DE">
        <w:rPr>
          <w:rFonts w:ascii="Times New Roman" w:hAnsi="Times New Roman" w:cs="Times New Roman"/>
        </w:rPr>
        <w:t>)?_</w:t>
      </w:r>
      <w:proofErr w:type="gramEnd"/>
      <w:r w:rsidRPr="001D23DE">
        <w:rPr>
          <w:rFonts w:ascii="Times New Roman" w:hAnsi="Times New Roman" w:cs="Times New Roman"/>
        </w:rPr>
        <w:t>______________________</w:t>
      </w:r>
    </w:p>
    <w:p w14:paraId="37EA2CD7" w14:textId="77777777" w:rsidR="00BA549E" w:rsidRPr="001D23DE" w:rsidRDefault="00BA549E" w:rsidP="00BA549E">
      <w:pPr>
        <w:rPr>
          <w:rFonts w:ascii="Times New Roman" w:hAnsi="Times New Roman" w:cs="Times New Roman"/>
          <w:b/>
        </w:rPr>
      </w:pPr>
      <w:r w:rsidRPr="001D23DE">
        <w:rPr>
          <w:rFonts w:ascii="Times New Roman" w:hAnsi="Times New Roman" w:cs="Times New Roman"/>
          <w:b/>
        </w:rPr>
        <w:t>Work Experience</w:t>
      </w:r>
    </w:p>
    <w:p w14:paraId="49EFFD42" w14:textId="31C90606" w:rsidR="00BA549E" w:rsidRPr="001D23DE" w:rsidRDefault="00BA549E" w:rsidP="00BA549E">
      <w:pPr>
        <w:rPr>
          <w:rFonts w:ascii="Times New Roman" w:hAnsi="Times New Roman" w:cs="Times New Roman"/>
          <w:bCs/>
        </w:rPr>
      </w:pPr>
      <w:r w:rsidRPr="001D23DE">
        <w:rPr>
          <w:rFonts w:ascii="Times New Roman" w:hAnsi="Times New Roman" w:cs="Times New Roman"/>
          <w:bCs/>
        </w:rPr>
        <w:t>List work experience obtained during high schoo</w:t>
      </w:r>
      <w:r w:rsidR="00BE5BEE">
        <w:rPr>
          <w:rFonts w:ascii="Times New Roman" w:hAnsi="Times New Roman" w:cs="Times New Roman"/>
          <w:bCs/>
        </w:rPr>
        <w:t>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3"/>
        <w:gridCol w:w="2169"/>
        <w:gridCol w:w="4773"/>
        <w:gridCol w:w="1075"/>
      </w:tblGrid>
      <w:tr w:rsidR="00BA549E" w:rsidRPr="001D23DE" w14:paraId="632E9993" w14:textId="77777777" w:rsidTr="003B2BC6">
        <w:tc>
          <w:tcPr>
            <w:tcW w:w="1333" w:type="dxa"/>
          </w:tcPr>
          <w:p w14:paraId="16D3973C" w14:textId="77777777" w:rsidR="00BA549E" w:rsidRPr="001D23DE" w:rsidRDefault="00BA549E" w:rsidP="003B2B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Dates</w:t>
            </w:r>
          </w:p>
        </w:tc>
        <w:tc>
          <w:tcPr>
            <w:tcW w:w="2169" w:type="dxa"/>
          </w:tcPr>
          <w:p w14:paraId="4E5D8C7F" w14:textId="77777777" w:rsidR="00BA549E" w:rsidRPr="001D23DE" w:rsidRDefault="00BA549E" w:rsidP="003B2B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Location</w:t>
            </w:r>
          </w:p>
        </w:tc>
        <w:tc>
          <w:tcPr>
            <w:tcW w:w="4773" w:type="dxa"/>
          </w:tcPr>
          <w:p w14:paraId="75E3CAB6" w14:textId="77777777" w:rsidR="00BA549E" w:rsidRPr="001D23DE" w:rsidRDefault="00BA549E" w:rsidP="003B2B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>Description of Job Responsibilities</w:t>
            </w:r>
          </w:p>
        </w:tc>
        <w:tc>
          <w:tcPr>
            <w:tcW w:w="1075" w:type="dxa"/>
          </w:tcPr>
          <w:p w14:paraId="3EE49B82" w14:textId="77777777" w:rsidR="00BA549E" w:rsidRPr="001D23DE" w:rsidRDefault="00BA549E" w:rsidP="003B2B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D23DE">
              <w:rPr>
                <w:rFonts w:ascii="Times New Roman" w:hAnsi="Times New Roman" w:cs="Times New Roman"/>
                <w:bCs/>
              </w:rPr>
              <w:t xml:space="preserve">Avg. </w:t>
            </w:r>
            <w:proofErr w:type="spellStart"/>
            <w:r w:rsidRPr="001D23DE">
              <w:rPr>
                <w:rFonts w:ascii="Times New Roman" w:hAnsi="Times New Roman" w:cs="Times New Roman"/>
                <w:bCs/>
              </w:rPr>
              <w:t>hr</w:t>
            </w:r>
            <w:proofErr w:type="spellEnd"/>
            <w:r w:rsidRPr="001D23DE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1D23DE">
              <w:rPr>
                <w:rFonts w:ascii="Times New Roman" w:hAnsi="Times New Roman" w:cs="Times New Roman"/>
                <w:bCs/>
              </w:rPr>
              <w:t>wk</w:t>
            </w:r>
            <w:proofErr w:type="spellEnd"/>
            <w:r w:rsidRPr="001D23DE">
              <w:rPr>
                <w:rFonts w:ascii="Times New Roman" w:hAnsi="Times New Roman" w:cs="Times New Roman"/>
                <w:bCs/>
              </w:rPr>
              <w:t xml:space="preserve"> worked</w:t>
            </w:r>
          </w:p>
        </w:tc>
      </w:tr>
      <w:tr w:rsidR="00BA549E" w:rsidRPr="001D23DE" w14:paraId="2CA7BDEB" w14:textId="77777777" w:rsidTr="003B2BC6">
        <w:tc>
          <w:tcPr>
            <w:tcW w:w="1333" w:type="dxa"/>
          </w:tcPr>
          <w:p w14:paraId="0DC683F5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14:paraId="13C10288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14:paraId="6E8ADB8B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14:paraId="60154FEA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A549E" w:rsidRPr="001D23DE" w14:paraId="39EA4EEE" w14:textId="77777777" w:rsidTr="003B2BC6">
        <w:tc>
          <w:tcPr>
            <w:tcW w:w="1333" w:type="dxa"/>
          </w:tcPr>
          <w:p w14:paraId="3A2DA827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14:paraId="0498BA76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14:paraId="7235EF9F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14:paraId="1A368DCA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A549E" w:rsidRPr="001D23DE" w14:paraId="60957F44" w14:textId="77777777" w:rsidTr="003B2BC6">
        <w:tc>
          <w:tcPr>
            <w:tcW w:w="1333" w:type="dxa"/>
          </w:tcPr>
          <w:p w14:paraId="6CE2E46A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14:paraId="57619C2F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14:paraId="56B1A3A5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14:paraId="77DFD258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A549E" w:rsidRPr="001D23DE" w14:paraId="0528FCC0" w14:textId="77777777" w:rsidTr="003B2BC6">
        <w:tc>
          <w:tcPr>
            <w:tcW w:w="1333" w:type="dxa"/>
          </w:tcPr>
          <w:p w14:paraId="624032EF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14:paraId="53EEF5DB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14:paraId="115AB624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14:paraId="600A45EA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A549E" w:rsidRPr="001D23DE" w14:paraId="68899BC6" w14:textId="77777777" w:rsidTr="003B2BC6">
        <w:tc>
          <w:tcPr>
            <w:tcW w:w="1333" w:type="dxa"/>
          </w:tcPr>
          <w:p w14:paraId="107503F5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14:paraId="742575F0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14:paraId="5C2A7145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14:paraId="63485249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A549E" w:rsidRPr="001D23DE" w14:paraId="63343636" w14:textId="77777777" w:rsidTr="003B2BC6">
        <w:tc>
          <w:tcPr>
            <w:tcW w:w="1333" w:type="dxa"/>
          </w:tcPr>
          <w:p w14:paraId="0229F24B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9" w:type="dxa"/>
          </w:tcPr>
          <w:p w14:paraId="1E40E849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73" w:type="dxa"/>
          </w:tcPr>
          <w:p w14:paraId="3B1C0579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14:paraId="3D0AD257" w14:textId="77777777" w:rsidR="00BA549E" w:rsidRPr="001D23DE" w:rsidRDefault="00BA549E" w:rsidP="003B2BC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51090F4" w14:textId="77777777" w:rsidR="00BA549E" w:rsidRPr="001D23DE" w:rsidRDefault="00BA549E" w:rsidP="00BA549E">
      <w:pPr>
        <w:rPr>
          <w:rFonts w:ascii="Times New Roman" w:hAnsi="Times New Roman" w:cs="Times New Roman"/>
          <w:b/>
        </w:rPr>
      </w:pPr>
    </w:p>
    <w:p w14:paraId="4795CA97" w14:textId="77777777" w:rsidR="00BA549E" w:rsidRPr="00F5625F" w:rsidRDefault="00BA549E" w:rsidP="00BA549E">
      <w:pPr>
        <w:rPr>
          <w:rFonts w:ascii="Times New Roman" w:hAnsi="Times New Roman" w:cs="Times New Roman"/>
          <w:color w:val="auto"/>
        </w:rPr>
      </w:pPr>
      <w:r w:rsidRPr="00F5625F">
        <w:rPr>
          <w:rFonts w:ascii="Times New Roman" w:hAnsi="Times New Roman" w:cs="Times New Roman"/>
          <w:b/>
          <w:color w:val="auto"/>
        </w:rPr>
        <w:t xml:space="preserve">Essay Prompts </w:t>
      </w:r>
    </w:p>
    <w:p w14:paraId="5889D68D" w14:textId="35BB8950" w:rsidR="00BA549E" w:rsidRPr="00F5625F" w:rsidRDefault="2E8A58BF" w:rsidP="00BA549E">
      <w:pPr>
        <w:rPr>
          <w:rFonts w:ascii="Times New Roman" w:hAnsi="Times New Roman" w:cs="Times New Roman"/>
          <w:color w:val="auto"/>
        </w:rPr>
      </w:pPr>
      <w:r w:rsidRPr="00F5625F">
        <w:rPr>
          <w:rFonts w:ascii="Times New Roman" w:hAnsi="Times New Roman" w:cs="Times New Roman"/>
          <w:color w:val="auto"/>
        </w:rPr>
        <w:t xml:space="preserve">Please answer </w:t>
      </w:r>
      <w:r w:rsidR="00754FEB" w:rsidRPr="00F5625F">
        <w:rPr>
          <w:rFonts w:ascii="Times New Roman" w:hAnsi="Times New Roman" w:cs="Times New Roman"/>
          <w:color w:val="auto"/>
        </w:rPr>
        <w:t>e</w:t>
      </w:r>
      <w:r w:rsidR="00B6632B" w:rsidRPr="00F5625F">
        <w:rPr>
          <w:rFonts w:ascii="Times New Roman" w:hAnsi="Times New Roman" w:cs="Times New Roman"/>
          <w:color w:val="auto"/>
        </w:rPr>
        <w:t xml:space="preserve">ach of </w:t>
      </w:r>
      <w:r w:rsidRPr="00F5625F">
        <w:rPr>
          <w:rFonts w:ascii="Times New Roman" w:hAnsi="Times New Roman" w:cs="Times New Roman"/>
          <w:color w:val="auto"/>
        </w:rPr>
        <w:t>the following prompts. Each response should be between 250-500 words.</w:t>
      </w:r>
    </w:p>
    <w:p w14:paraId="3AF8B4F1" w14:textId="77777777" w:rsidR="00BA549E" w:rsidRPr="00BE0BCC" w:rsidRDefault="00BA549E" w:rsidP="00BA549E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What from your background will you draw upon in becoming a teacher?</w:t>
      </w:r>
    </w:p>
    <w:p w14:paraId="72425398" w14:textId="77777777" w:rsidR="00BA549E" w:rsidRPr="00BE0BCC" w:rsidRDefault="00BA549E" w:rsidP="00BA549E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your favorite teacher and why was that person your favorite.</w:t>
      </w:r>
    </w:p>
    <w:p w14:paraId="758DEA72" w14:textId="77777777" w:rsidR="00BA549E" w:rsidRPr="00BE0BCC" w:rsidRDefault="00BA549E" w:rsidP="00BA549E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activities that you have been involved in that you think will help prepare you to become a teacher.</w:t>
      </w:r>
    </w:p>
    <w:p w14:paraId="60681DE9" w14:textId="77777777" w:rsidR="00BA549E" w:rsidRPr="00BE0BCC" w:rsidRDefault="00BA549E" w:rsidP="00BA549E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Describe any co-curricular or extra-curricular activities in which you have been involved.</w:t>
      </w:r>
    </w:p>
    <w:p w14:paraId="15504F49" w14:textId="77777777" w:rsidR="00BA549E" w:rsidRDefault="00BA549E" w:rsidP="00BA549E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 w:rsidRPr="00BE0BCC">
        <w:rPr>
          <w:rFonts w:ascii="Times New Roman" w:hAnsi="Times New Roman" w:cs="Times New Roman"/>
          <w:color w:val="auto"/>
        </w:rPr>
        <w:t>The end goal of this program is for you to return to your home district as a teacher.  What contributions would you like to make to the school or district upon your return as a teacher?</w:t>
      </w:r>
    </w:p>
    <w:p w14:paraId="1B6C0BC4" w14:textId="709511F7" w:rsidR="00BE0BCC" w:rsidRPr="00BE0BCC" w:rsidRDefault="00BE0BCC" w:rsidP="00BA549E">
      <w:pPr>
        <w:pStyle w:val="ListParagraph"/>
        <w:numPr>
          <w:ilvl w:val="0"/>
          <w:numId w:val="11"/>
        </w:numPr>
        <w:spacing w:before="240" w:after="0"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Describe your experience(s) with another language</w:t>
      </w:r>
    </w:p>
    <w:p w14:paraId="747C7FBA" w14:textId="77777777" w:rsidR="00BE5BEE" w:rsidRDefault="00BE5BEE" w:rsidP="00BA54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27FF95F1" w14:textId="77777777" w:rsidR="00BE5BEE" w:rsidRDefault="00BE5BEE" w:rsidP="00BA54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04013EA" w14:textId="77777777" w:rsidR="00BE5BEE" w:rsidRDefault="00BE5BEE" w:rsidP="00BA54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409C9D93" w14:textId="77777777" w:rsidR="00BE5BEE" w:rsidRDefault="00BE5BEE" w:rsidP="00BA54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1FB518F8" w14:textId="77777777" w:rsidR="00BE5BEE" w:rsidRDefault="00BE5BEE" w:rsidP="00BA549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6D33DC9B" w14:textId="3A911FC7" w:rsidR="00BA549E" w:rsidRPr="00A16E4B" w:rsidRDefault="00F72CD2" w:rsidP="00A16E4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 w:type="page"/>
      </w:r>
      <w:r w:rsidR="00414DE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PRIZE</w:t>
      </w:r>
      <w:r w:rsidR="00BA549E" w:rsidRPr="00A7789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Pipeline Initiative</w:t>
      </w:r>
    </w:p>
    <w:p w14:paraId="02A4A5CB" w14:textId="5D5FAB2D" w:rsidR="00BA549E" w:rsidRPr="00856FE7" w:rsidRDefault="00BA549E" w:rsidP="00856FE7">
      <w:pPr>
        <w:jc w:val="center"/>
        <w:rPr>
          <w:rFonts w:ascii="Times New Roman" w:eastAsia="Times New Roman" w:hAnsi="Times New Roman" w:cs="Times New Roman"/>
          <w:u w:val="single"/>
        </w:rPr>
      </w:pPr>
      <w:r w:rsidRPr="00A77894">
        <w:rPr>
          <w:rFonts w:ascii="Times New Roman" w:eastAsia="Times New Roman" w:hAnsi="Times New Roman" w:cs="Times New Roman"/>
          <w:color w:val="000000"/>
          <w:u w:val="single"/>
        </w:rPr>
        <w:t xml:space="preserve">High School </w:t>
      </w:r>
      <w:r w:rsidR="007A3935">
        <w:rPr>
          <w:rFonts w:ascii="Times New Roman" w:eastAsia="Times New Roman" w:hAnsi="Times New Roman" w:cs="Times New Roman"/>
          <w:color w:val="000000"/>
          <w:u w:val="single"/>
        </w:rPr>
        <w:t xml:space="preserve">Professional School </w:t>
      </w:r>
      <w:r w:rsidRPr="00A77894">
        <w:rPr>
          <w:rFonts w:ascii="Times New Roman" w:eastAsia="Times New Roman" w:hAnsi="Times New Roman" w:cs="Times New Roman"/>
          <w:color w:val="000000"/>
          <w:u w:val="single"/>
        </w:rPr>
        <w:t>Counselor or Teacher Recommendation Checklist</w:t>
      </w:r>
    </w:p>
    <w:p w14:paraId="1B003CF0" w14:textId="3181E23D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Applicants should complete the top portion and then submit to a teacher or </w:t>
      </w:r>
      <w:r w:rsidR="007A3935">
        <w:rPr>
          <w:rFonts w:ascii="Times New Roman" w:eastAsia="Times New Roman" w:hAnsi="Times New Roman" w:cs="Times New Roman"/>
          <w:color w:val="000000"/>
        </w:rPr>
        <w:t xml:space="preserve">professional school </w:t>
      </w:r>
      <w:r w:rsidRPr="00A77894">
        <w:rPr>
          <w:rFonts w:ascii="Times New Roman" w:eastAsia="Times New Roman" w:hAnsi="Times New Roman" w:cs="Times New Roman"/>
          <w:color w:val="000000"/>
        </w:rPr>
        <w:t>counselor</w:t>
      </w:r>
    </w:p>
    <w:p w14:paraId="732E839E" w14:textId="77777777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  <w:r w:rsidRPr="00A77894">
        <w:rPr>
          <w:rFonts w:ascii="Times New Roman" w:eastAsia="Times New Roman" w:hAnsi="Times New Roman" w:cs="Times New Roman"/>
          <w:color w:val="000000"/>
        </w:rPr>
        <w:t>Name of Applicant _____________________________</w:t>
      </w:r>
      <w:proofErr w:type="gramStart"/>
      <w:r w:rsidRPr="00A77894">
        <w:rPr>
          <w:rFonts w:ascii="Times New Roman" w:eastAsia="Times New Roman" w:hAnsi="Times New Roman" w:cs="Times New Roman"/>
          <w:color w:val="000000"/>
        </w:rPr>
        <w:t>_  Date</w:t>
      </w:r>
      <w:proofErr w:type="gramEnd"/>
      <w:r w:rsidRPr="00A77894">
        <w:rPr>
          <w:rFonts w:ascii="Times New Roman" w:eastAsia="Times New Roman" w:hAnsi="Times New Roman" w:cs="Times New Roman"/>
          <w:color w:val="000000"/>
        </w:rPr>
        <w:t xml:space="preserve"> ____________________</w:t>
      </w:r>
    </w:p>
    <w:p w14:paraId="5A7C398C" w14:textId="77777777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</w:p>
    <w:p w14:paraId="476188DA" w14:textId="6AF49BD7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  <w:r w:rsidRPr="00A77894">
        <w:rPr>
          <w:rFonts w:ascii="Times New Roman" w:eastAsia="Times New Roman" w:hAnsi="Times New Roman" w:cs="Times New Roman"/>
          <w:color w:val="000000"/>
        </w:rPr>
        <w:t>Current Grade Level ___________________________</w:t>
      </w:r>
    </w:p>
    <w:p w14:paraId="3F9C5799" w14:textId="2965345A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  <w:r w:rsidRPr="00A77894">
        <w:rPr>
          <w:rFonts w:ascii="Times New Roman" w:eastAsia="Times New Roman" w:hAnsi="Times New Roman" w:cs="Times New Roman"/>
          <w:color w:val="000000"/>
        </w:rPr>
        <w:t>++++++++++++++++++++++++++++++++++++++++++++++++++++++++++++++++++++++++</w:t>
      </w:r>
    </w:p>
    <w:p w14:paraId="0F7345F5" w14:textId="571B9005" w:rsidR="00BA549E" w:rsidRPr="00A77894" w:rsidRDefault="007A3935" w:rsidP="00BA549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Professional School</w:t>
      </w:r>
      <w:r w:rsidR="00BA549E" w:rsidRPr="00A77894">
        <w:rPr>
          <w:rFonts w:ascii="Times New Roman" w:eastAsia="Times New Roman" w:hAnsi="Times New Roman" w:cs="Times New Roman"/>
          <w:color w:val="000000"/>
        </w:rPr>
        <w:t xml:space="preserve"> Counselor/Teachers: This above-named student has applied for the West Chester University Teacher Education Pipeline Partnership Program.  Please provide information to the selection committee about the aspiring teacher applicant.  </w:t>
      </w:r>
    </w:p>
    <w:p w14:paraId="544F91F5" w14:textId="2C66C81F" w:rsidR="00BA549E" w:rsidRDefault="00BA549E" w:rsidP="00BA549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>Has the applicant participated in your school’s Teacher Education Pathway</w:t>
      </w:r>
      <w:r>
        <w:rPr>
          <w:rFonts w:ascii="Times New Roman" w:eastAsia="Times New Roman" w:hAnsi="Times New Roman" w:cs="Times New Roman"/>
          <w:color w:val="000000"/>
        </w:rPr>
        <w:t xml:space="preserve"> (e.g., Pre-K lab)</w:t>
      </w:r>
      <w:r w:rsidRPr="00A77894">
        <w:rPr>
          <w:rFonts w:ascii="Times New Roman" w:eastAsia="Times New Roman" w:hAnsi="Times New Roman" w:cs="Times New Roman"/>
          <w:color w:val="000000"/>
        </w:rPr>
        <w:t>?   Y   N</w:t>
      </w:r>
    </w:p>
    <w:p w14:paraId="7E18114C" w14:textId="77777777" w:rsidR="00A16E4B" w:rsidRPr="00A77894" w:rsidRDefault="00A16E4B" w:rsidP="00A16E4B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0B9F4890" w14:textId="7C5C7EC0" w:rsidR="00BA549E" w:rsidRDefault="00BA549E" w:rsidP="00BA549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Are you aware of any issues with the applicant’s attendance?  </w:t>
      </w:r>
      <w:proofErr w:type="gramStart"/>
      <w:r w:rsidRPr="00A77894">
        <w:rPr>
          <w:rFonts w:ascii="Times New Roman" w:eastAsia="Times New Roman" w:hAnsi="Times New Roman" w:cs="Times New Roman"/>
          <w:color w:val="000000"/>
        </w:rPr>
        <w:t>Y  N</w:t>
      </w:r>
      <w:proofErr w:type="gramEnd"/>
    </w:p>
    <w:p w14:paraId="03778C8E" w14:textId="77777777" w:rsidR="00A16E4B" w:rsidRPr="00A77894" w:rsidRDefault="00A16E4B" w:rsidP="00A16E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78AF66A5" w14:textId="1F0FC822" w:rsidR="00BA549E" w:rsidRDefault="00BA549E" w:rsidP="00BA549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>Have they demonstrated leadership ability or skills?   Y   N</w:t>
      </w:r>
    </w:p>
    <w:p w14:paraId="3B7D8463" w14:textId="77777777" w:rsidR="00A16E4B" w:rsidRPr="00A77894" w:rsidRDefault="00A16E4B" w:rsidP="00A16E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7C01B9D4" w14:textId="28B41767" w:rsidR="00BA549E" w:rsidRDefault="00BA549E" w:rsidP="00BA549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Does the applicant demonstrate empathy?   </w:t>
      </w:r>
      <w:proofErr w:type="gramStart"/>
      <w:r w:rsidRPr="00A77894">
        <w:rPr>
          <w:rFonts w:ascii="Times New Roman" w:eastAsia="Times New Roman" w:hAnsi="Times New Roman" w:cs="Times New Roman"/>
          <w:color w:val="000000"/>
        </w:rPr>
        <w:t>Y  N</w:t>
      </w:r>
      <w:proofErr w:type="gramEnd"/>
    </w:p>
    <w:p w14:paraId="1FF28277" w14:textId="77777777" w:rsidR="00A16E4B" w:rsidRDefault="00A16E4B" w:rsidP="00A16E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942FDD0" w14:textId="77777777" w:rsidR="00BA549E" w:rsidRDefault="00BA549E" w:rsidP="00BA549E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>Please rate the applicant on the following areas</w:t>
      </w:r>
      <w:r>
        <w:rPr>
          <w:rFonts w:ascii="Times New Roman" w:eastAsia="Times New Roman" w:hAnsi="Times New Roman" w:cs="Times New Roman"/>
          <w:color w:val="000000"/>
        </w:rPr>
        <w:t xml:space="preserve"> (1 – minimal, 4 – exceptional)</w:t>
      </w:r>
    </w:p>
    <w:p w14:paraId="4A1001E2" w14:textId="01678B2B" w:rsidR="00BA549E" w:rsidRDefault="00BA549E" w:rsidP="00BA549E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Responsibility   </w:t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  <w:t>1   2   3   4  </w:t>
      </w:r>
    </w:p>
    <w:p w14:paraId="7C529F4C" w14:textId="77777777" w:rsidR="00A16E4B" w:rsidRDefault="00A16E4B" w:rsidP="00A16E4B">
      <w:p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3251577" w14:textId="6AB5C170" w:rsidR="00BA549E" w:rsidRDefault="00BA549E" w:rsidP="00BA549E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Work ethic   </w:t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  <w:t>1   2   3   4</w:t>
      </w:r>
    </w:p>
    <w:p w14:paraId="59CAC392" w14:textId="77777777" w:rsidR="00A16E4B" w:rsidRDefault="00A16E4B" w:rsidP="00A16E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20B55252" w14:textId="44376AD7" w:rsidR="00BA549E" w:rsidRDefault="00BA549E" w:rsidP="00BA549E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>Class participation</w:t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  <w:t>1   2   3   4</w:t>
      </w:r>
    </w:p>
    <w:p w14:paraId="1D0A85EF" w14:textId="77777777" w:rsidR="00A16E4B" w:rsidRDefault="00A16E4B" w:rsidP="00A16E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723D054" w14:textId="2295D00B" w:rsidR="00BA549E" w:rsidRDefault="00BA549E" w:rsidP="00BA549E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>Oral communication skills</w:t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="00A16E4B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>1   2   3   4</w:t>
      </w:r>
    </w:p>
    <w:p w14:paraId="685AFA2E" w14:textId="77777777" w:rsidR="00A16E4B" w:rsidRDefault="00A16E4B" w:rsidP="00A16E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63FC1DBA" w14:textId="703834C4" w:rsidR="00BA549E" w:rsidRDefault="00BA549E" w:rsidP="00BA549E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>Open-mindedness</w:t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  <w:t>1   2   3   4 </w:t>
      </w:r>
    </w:p>
    <w:p w14:paraId="374D49A0" w14:textId="77777777" w:rsidR="00A16E4B" w:rsidRDefault="00A16E4B" w:rsidP="00A16E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463C24DD" w14:textId="1EB932E7" w:rsidR="00BA549E" w:rsidRPr="00856FE7" w:rsidRDefault="00BA549E" w:rsidP="00856FE7">
      <w:pPr>
        <w:numPr>
          <w:ilvl w:val="1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Good school citizen </w:t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</w:r>
      <w:r w:rsidRPr="00A77894">
        <w:rPr>
          <w:rFonts w:ascii="Times New Roman" w:eastAsia="Times New Roman" w:hAnsi="Times New Roman" w:cs="Times New Roman"/>
          <w:color w:val="000000"/>
        </w:rPr>
        <w:tab/>
        <w:t>1   2   3   4</w:t>
      </w:r>
    </w:p>
    <w:p w14:paraId="28348869" w14:textId="77777777" w:rsidR="00856FE7" w:rsidRDefault="00856FE7" w:rsidP="00BA549E">
      <w:pPr>
        <w:rPr>
          <w:rFonts w:ascii="Times New Roman" w:eastAsia="Times New Roman" w:hAnsi="Times New Roman" w:cs="Times New Roman"/>
          <w:color w:val="000000"/>
        </w:rPr>
      </w:pPr>
    </w:p>
    <w:p w14:paraId="335B9094" w14:textId="1E7FDFC5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  <w:r w:rsidRPr="00A77894">
        <w:rPr>
          <w:rFonts w:ascii="Times New Roman" w:eastAsia="Times New Roman" w:hAnsi="Times New Roman" w:cs="Times New Roman"/>
          <w:color w:val="000000"/>
        </w:rPr>
        <w:t>Optional: Please feel free to add any additional comments you think are relevant regarding this student. </w:t>
      </w:r>
    </w:p>
    <w:p w14:paraId="1C3F914A" w14:textId="533AD58F" w:rsidR="00856FE7" w:rsidRDefault="00856FE7" w:rsidP="00BA549E">
      <w:pPr>
        <w:spacing w:after="240"/>
        <w:rPr>
          <w:rFonts w:ascii="Times New Roman" w:eastAsia="Times New Roman" w:hAnsi="Times New Roman" w:cs="Times New Roman"/>
          <w:color w:val="000000"/>
        </w:rPr>
      </w:pPr>
    </w:p>
    <w:p w14:paraId="131FBB39" w14:textId="77777777" w:rsidR="00E67530" w:rsidRDefault="00E67530" w:rsidP="00BA549E">
      <w:pPr>
        <w:spacing w:after="240"/>
        <w:rPr>
          <w:rFonts w:ascii="Times New Roman" w:eastAsia="Times New Roman" w:hAnsi="Times New Roman" w:cs="Times New Roman"/>
        </w:rPr>
      </w:pPr>
    </w:p>
    <w:p w14:paraId="396B2783" w14:textId="77777777" w:rsidR="00414DED" w:rsidRDefault="00414DED" w:rsidP="00BA549E">
      <w:pPr>
        <w:spacing w:after="240"/>
        <w:rPr>
          <w:rFonts w:ascii="Times New Roman" w:eastAsia="Times New Roman" w:hAnsi="Times New Roman" w:cs="Times New Roman"/>
        </w:rPr>
      </w:pPr>
    </w:p>
    <w:p w14:paraId="141AA37A" w14:textId="1C5E5FC6" w:rsidR="00BA549E" w:rsidRDefault="00BA549E" w:rsidP="00BA549E">
      <w:pPr>
        <w:spacing w:after="240"/>
        <w:rPr>
          <w:rFonts w:ascii="Times New Roman" w:eastAsia="Times New Roman" w:hAnsi="Times New Roman" w:cs="Times New Roman"/>
        </w:rPr>
      </w:pPr>
    </w:p>
    <w:p w14:paraId="6B8CFF66" w14:textId="77777777" w:rsidR="00A16E4B" w:rsidRPr="00A77894" w:rsidRDefault="00A16E4B" w:rsidP="00BA549E">
      <w:pPr>
        <w:spacing w:after="240"/>
        <w:rPr>
          <w:rFonts w:ascii="Times New Roman" w:eastAsia="Times New Roman" w:hAnsi="Times New Roman" w:cs="Times New Roman"/>
        </w:rPr>
      </w:pPr>
    </w:p>
    <w:p w14:paraId="1EE6EE2C" w14:textId="76551DB6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Signature of </w:t>
      </w:r>
      <w:r w:rsidR="007A3935">
        <w:rPr>
          <w:rFonts w:ascii="Times New Roman" w:eastAsia="Times New Roman" w:hAnsi="Times New Roman" w:cs="Times New Roman"/>
          <w:color w:val="000000"/>
        </w:rPr>
        <w:t xml:space="preserve">Professional School </w:t>
      </w:r>
      <w:r w:rsidRPr="00A77894">
        <w:rPr>
          <w:rFonts w:ascii="Times New Roman" w:eastAsia="Times New Roman" w:hAnsi="Times New Roman" w:cs="Times New Roman"/>
          <w:color w:val="000000"/>
        </w:rPr>
        <w:t>Counselor/Teacher:</w:t>
      </w:r>
      <w:r w:rsidR="00A16E4B">
        <w:rPr>
          <w:rFonts w:ascii="Times New Roman" w:eastAsia="Times New Roman" w:hAnsi="Times New Roman" w:cs="Times New Roman"/>
          <w:color w:val="000000"/>
        </w:rPr>
        <w:t xml:space="preserve"> </w:t>
      </w:r>
      <w:r w:rsidRPr="00A77894">
        <w:rPr>
          <w:rFonts w:ascii="Times New Roman" w:eastAsia="Times New Roman" w:hAnsi="Times New Roman" w:cs="Times New Roman"/>
          <w:color w:val="000000"/>
        </w:rPr>
        <w:t>__________________________________________</w:t>
      </w:r>
    </w:p>
    <w:p w14:paraId="1C4BCD60" w14:textId="77777777" w:rsidR="00BA549E" w:rsidRPr="00A77894" w:rsidRDefault="00BA549E" w:rsidP="00BA549E">
      <w:pPr>
        <w:rPr>
          <w:rFonts w:ascii="Times New Roman" w:eastAsia="Times New Roman" w:hAnsi="Times New Roman" w:cs="Times New Roman"/>
        </w:rPr>
      </w:pPr>
      <w:r w:rsidRPr="00A77894">
        <w:rPr>
          <w:rFonts w:ascii="Times New Roman" w:eastAsia="Times New Roman" w:hAnsi="Times New Roman" w:cs="Times New Roman"/>
          <w:color w:val="000000"/>
        </w:rPr>
        <w:t xml:space="preserve">Thank you for your time. </w:t>
      </w:r>
    </w:p>
    <w:p w14:paraId="3416B55E" w14:textId="654C7BC7" w:rsidR="000B53A6" w:rsidRDefault="00F602DF" w:rsidP="0058501D">
      <w:pPr>
        <w:spacing w:line="240" w:lineRule="auto"/>
        <w:contextualSpacing/>
        <w:rPr>
          <w:u w:val="single"/>
        </w:rPr>
      </w:pPr>
      <w:r w:rsidRPr="00F602DF">
        <w:rPr>
          <w:noProof/>
          <w:u w:val="single"/>
        </w:rPr>
        <w:lastRenderedPageBreak/>
        <w:drawing>
          <wp:inline distT="0" distB="0" distL="0" distR="0" wp14:anchorId="42355B35" wp14:editId="516F3AD3">
            <wp:extent cx="6858000" cy="887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7D8C" w14:textId="1C1721EA" w:rsidR="001F05C6" w:rsidRDefault="001F05C6">
      <w:pPr>
        <w:rPr>
          <w:u w:val="single"/>
        </w:rPr>
      </w:pPr>
    </w:p>
    <w:sectPr w:rsidR="001F05C6" w:rsidSect="0027575C">
      <w:pgSz w:w="12240" w:h="15840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45CD4" w14:textId="77777777" w:rsidR="00D04C83" w:rsidRDefault="00D04C83">
      <w:pPr>
        <w:spacing w:after="0" w:line="240" w:lineRule="auto"/>
      </w:pPr>
      <w:r>
        <w:separator/>
      </w:r>
    </w:p>
  </w:endnote>
  <w:endnote w:type="continuationSeparator" w:id="0">
    <w:p w14:paraId="6BD338E3" w14:textId="77777777" w:rsidR="00D04C83" w:rsidRDefault="00D04C83">
      <w:pPr>
        <w:spacing w:after="0" w:line="240" w:lineRule="auto"/>
      </w:pPr>
      <w:r>
        <w:continuationSeparator/>
      </w:r>
    </w:p>
  </w:endnote>
  <w:endnote w:type="continuationNotice" w:id="1">
    <w:p w14:paraId="56300762" w14:textId="77777777" w:rsidR="00D04C83" w:rsidRDefault="00D04C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メイリオ"/>
    <w:panose1 w:val="020B0604030504040204"/>
    <w:charset w:val="8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238A9" w14:textId="77777777" w:rsidR="00D04C83" w:rsidRDefault="00D04C83">
      <w:pPr>
        <w:spacing w:after="0" w:line="240" w:lineRule="auto"/>
      </w:pPr>
      <w:r>
        <w:separator/>
      </w:r>
    </w:p>
  </w:footnote>
  <w:footnote w:type="continuationSeparator" w:id="0">
    <w:p w14:paraId="59AC7760" w14:textId="77777777" w:rsidR="00D04C83" w:rsidRDefault="00D04C83">
      <w:pPr>
        <w:spacing w:after="0" w:line="240" w:lineRule="auto"/>
      </w:pPr>
      <w:r>
        <w:continuationSeparator/>
      </w:r>
    </w:p>
  </w:footnote>
  <w:footnote w:type="continuationNotice" w:id="1">
    <w:p w14:paraId="0541ED42" w14:textId="77777777" w:rsidR="00D04C83" w:rsidRDefault="00D04C8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209"/>
    <w:multiLevelType w:val="hybridMultilevel"/>
    <w:tmpl w:val="8F90F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4363D"/>
    <w:multiLevelType w:val="hybridMultilevel"/>
    <w:tmpl w:val="EA56A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0B61"/>
    <w:multiLevelType w:val="multilevel"/>
    <w:tmpl w:val="53C4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B467A5"/>
    <w:multiLevelType w:val="hybridMultilevel"/>
    <w:tmpl w:val="C7605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A1746"/>
    <w:multiLevelType w:val="multilevel"/>
    <w:tmpl w:val="62DAD8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FE5DB4"/>
    <w:multiLevelType w:val="multilevel"/>
    <w:tmpl w:val="F5B4BA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C738EF"/>
    <w:multiLevelType w:val="multilevel"/>
    <w:tmpl w:val="F410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4A5E67"/>
    <w:multiLevelType w:val="multilevel"/>
    <w:tmpl w:val="D59A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1C39A0"/>
    <w:multiLevelType w:val="multilevel"/>
    <w:tmpl w:val="C1A0C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721D8B"/>
    <w:multiLevelType w:val="hybridMultilevel"/>
    <w:tmpl w:val="DA36D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77AB7"/>
    <w:multiLevelType w:val="hybridMultilevel"/>
    <w:tmpl w:val="25FA3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857A30"/>
    <w:multiLevelType w:val="multilevel"/>
    <w:tmpl w:val="C78AA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AE7D82"/>
    <w:multiLevelType w:val="hybridMultilevel"/>
    <w:tmpl w:val="54025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6D3C18"/>
    <w:multiLevelType w:val="hybridMultilevel"/>
    <w:tmpl w:val="6CFC5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31695"/>
    <w:multiLevelType w:val="hybridMultilevel"/>
    <w:tmpl w:val="10108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B415E"/>
    <w:multiLevelType w:val="multilevel"/>
    <w:tmpl w:val="FDB4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5557AA"/>
    <w:multiLevelType w:val="hybridMultilevel"/>
    <w:tmpl w:val="DCFAE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639728">
    <w:abstractNumId w:val="11"/>
  </w:num>
  <w:num w:numId="2" w16cid:durableId="660355887">
    <w:abstractNumId w:val="14"/>
  </w:num>
  <w:num w:numId="3" w16cid:durableId="1587764169">
    <w:abstractNumId w:val="0"/>
  </w:num>
  <w:num w:numId="4" w16cid:durableId="1426225414">
    <w:abstractNumId w:val="3"/>
  </w:num>
  <w:num w:numId="5" w16cid:durableId="1752584842">
    <w:abstractNumId w:val="16"/>
  </w:num>
  <w:num w:numId="6" w16cid:durableId="566837962">
    <w:abstractNumId w:val="7"/>
  </w:num>
  <w:num w:numId="7" w16cid:durableId="78256344">
    <w:abstractNumId w:val="6"/>
  </w:num>
  <w:num w:numId="8" w16cid:durableId="642849224">
    <w:abstractNumId w:val="1"/>
  </w:num>
  <w:num w:numId="9" w16cid:durableId="1657801722">
    <w:abstractNumId w:val="13"/>
  </w:num>
  <w:num w:numId="10" w16cid:durableId="179857415">
    <w:abstractNumId w:val="5"/>
  </w:num>
  <w:num w:numId="11" w16cid:durableId="674111350">
    <w:abstractNumId w:val="4"/>
  </w:num>
  <w:num w:numId="12" w16cid:durableId="958990454">
    <w:abstractNumId w:val="8"/>
  </w:num>
  <w:num w:numId="13" w16cid:durableId="1772772971">
    <w:abstractNumId w:val="9"/>
  </w:num>
  <w:num w:numId="14" w16cid:durableId="146749712">
    <w:abstractNumId w:val="12"/>
  </w:num>
  <w:num w:numId="15" w16cid:durableId="545020725">
    <w:abstractNumId w:val="10"/>
  </w:num>
  <w:num w:numId="16" w16cid:durableId="1626616480">
    <w:abstractNumId w:val="15"/>
  </w:num>
  <w:num w:numId="17" w16cid:durableId="1162508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C4"/>
    <w:rsid w:val="000005F9"/>
    <w:rsid w:val="000046AB"/>
    <w:rsid w:val="000379B2"/>
    <w:rsid w:val="0004395B"/>
    <w:rsid w:val="000505FB"/>
    <w:rsid w:val="0005289F"/>
    <w:rsid w:val="0005588D"/>
    <w:rsid w:val="00065610"/>
    <w:rsid w:val="000A10E5"/>
    <w:rsid w:val="000A21D2"/>
    <w:rsid w:val="000A6B0E"/>
    <w:rsid w:val="000B486A"/>
    <w:rsid w:val="000B53A6"/>
    <w:rsid w:val="000C4C6D"/>
    <w:rsid w:val="000E0AD1"/>
    <w:rsid w:val="000E3AB9"/>
    <w:rsid w:val="000E6C6E"/>
    <w:rsid w:val="000E79BE"/>
    <w:rsid w:val="000E7A3A"/>
    <w:rsid w:val="000F3CE2"/>
    <w:rsid w:val="000F5FE0"/>
    <w:rsid w:val="000F694D"/>
    <w:rsid w:val="001027BD"/>
    <w:rsid w:val="001051E6"/>
    <w:rsid w:val="001075C4"/>
    <w:rsid w:val="00116420"/>
    <w:rsid w:val="00126A3A"/>
    <w:rsid w:val="00141C4D"/>
    <w:rsid w:val="001472DF"/>
    <w:rsid w:val="00150942"/>
    <w:rsid w:val="00157CDD"/>
    <w:rsid w:val="00171D2B"/>
    <w:rsid w:val="00175C0E"/>
    <w:rsid w:val="0019136B"/>
    <w:rsid w:val="001A5E49"/>
    <w:rsid w:val="001A6EC4"/>
    <w:rsid w:val="001D26B0"/>
    <w:rsid w:val="001D3C20"/>
    <w:rsid w:val="001D3EA0"/>
    <w:rsid w:val="001D5A5D"/>
    <w:rsid w:val="001E65F3"/>
    <w:rsid w:val="001F05C6"/>
    <w:rsid w:val="00210435"/>
    <w:rsid w:val="002161EB"/>
    <w:rsid w:val="00221D97"/>
    <w:rsid w:val="00224C2A"/>
    <w:rsid w:val="0022538A"/>
    <w:rsid w:val="0022794E"/>
    <w:rsid w:val="002369FE"/>
    <w:rsid w:val="002401B9"/>
    <w:rsid w:val="002474CD"/>
    <w:rsid w:val="00252276"/>
    <w:rsid w:val="002533B4"/>
    <w:rsid w:val="00257D83"/>
    <w:rsid w:val="00260422"/>
    <w:rsid w:val="0027575C"/>
    <w:rsid w:val="002B299E"/>
    <w:rsid w:val="002C0CD3"/>
    <w:rsid w:val="002D2A6D"/>
    <w:rsid w:val="002D7E5A"/>
    <w:rsid w:val="002E3FB0"/>
    <w:rsid w:val="002E4A7D"/>
    <w:rsid w:val="002F5D84"/>
    <w:rsid w:val="003028D0"/>
    <w:rsid w:val="003064DA"/>
    <w:rsid w:val="00310A14"/>
    <w:rsid w:val="0031334F"/>
    <w:rsid w:val="00313F05"/>
    <w:rsid w:val="003164F0"/>
    <w:rsid w:val="003205CB"/>
    <w:rsid w:val="00341003"/>
    <w:rsid w:val="00345DC8"/>
    <w:rsid w:val="00386820"/>
    <w:rsid w:val="00394CC5"/>
    <w:rsid w:val="0039724F"/>
    <w:rsid w:val="003A5FCC"/>
    <w:rsid w:val="003B157E"/>
    <w:rsid w:val="003B2BC6"/>
    <w:rsid w:val="003B57F5"/>
    <w:rsid w:val="003C1C68"/>
    <w:rsid w:val="003C2734"/>
    <w:rsid w:val="003C33CB"/>
    <w:rsid w:val="003C4AD2"/>
    <w:rsid w:val="003D0597"/>
    <w:rsid w:val="003D0744"/>
    <w:rsid w:val="003F29EB"/>
    <w:rsid w:val="003F5AD8"/>
    <w:rsid w:val="003F61FF"/>
    <w:rsid w:val="003F64D8"/>
    <w:rsid w:val="00414DED"/>
    <w:rsid w:val="00416961"/>
    <w:rsid w:val="00423430"/>
    <w:rsid w:val="0045088E"/>
    <w:rsid w:val="004661DA"/>
    <w:rsid w:val="00470C13"/>
    <w:rsid w:val="004862C4"/>
    <w:rsid w:val="00491313"/>
    <w:rsid w:val="00496666"/>
    <w:rsid w:val="00496A6A"/>
    <w:rsid w:val="004A1B28"/>
    <w:rsid w:val="004A2AF7"/>
    <w:rsid w:val="004A2BD0"/>
    <w:rsid w:val="004A7536"/>
    <w:rsid w:val="004D1F38"/>
    <w:rsid w:val="004E54B9"/>
    <w:rsid w:val="004E6675"/>
    <w:rsid w:val="004F299A"/>
    <w:rsid w:val="00504995"/>
    <w:rsid w:val="005140FA"/>
    <w:rsid w:val="00514239"/>
    <w:rsid w:val="00517A19"/>
    <w:rsid w:val="0052245F"/>
    <w:rsid w:val="0055183F"/>
    <w:rsid w:val="0055459E"/>
    <w:rsid w:val="0056313C"/>
    <w:rsid w:val="00572DF7"/>
    <w:rsid w:val="0058501D"/>
    <w:rsid w:val="005A0638"/>
    <w:rsid w:val="005A35CB"/>
    <w:rsid w:val="005A5462"/>
    <w:rsid w:val="005B676D"/>
    <w:rsid w:val="005C2A74"/>
    <w:rsid w:val="005C77DF"/>
    <w:rsid w:val="005D1CDA"/>
    <w:rsid w:val="005D464A"/>
    <w:rsid w:val="005D7917"/>
    <w:rsid w:val="005E3736"/>
    <w:rsid w:val="00605525"/>
    <w:rsid w:val="006222A1"/>
    <w:rsid w:val="00640971"/>
    <w:rsid w:val="00653267"/>
    <w:rsid w:val="00654A99"/>
    <w:rsid w:val="0066438C"/>
    <w:rsid w:val="0067021F"/>
    <w:rsid w:val="0067429E"/>
    <w:rsid w:val="00681738"/>
    <w:rsid w:val="00695E44"/>
    <w:rsid w:val="006A06F4"/>
    <w:rsid w:val="006A6A33"/>
    <w:rsid w:val="006C2010"/>
    <w:rsid w:val="006C2CD0"/>
    <w:rsid w:val="006D0D9F"/>
    <w:rsid w:val="006D530A"/>
    <w:rsid w:val="006D7939"/>
    <w:rsid w:val="006F5935"/>
    <w:rsid w:val="006F6CD0"/>
    <w:rsid w:val="0070640D"/>
    <w:rsid w:val="00716489"/>
    <w:rsid w:val="007270D0"/>
    <w:rsid w:val="00752BC2"/>
    <w:rsid w:val="00754FEB"/>
    <w:rsid w:val="007800DF"/>
    <w:rsid w:val="00785C66"/>
    <w:rsid w:val="007862AC"/>
    <w:rsid w:val="007925F8"/>
    <w:rsid w:val="007A3935"/>
    <w:rsid w:val="007B0600"/>
    <w:rsid w:val="007B0C2C"/>
    <w:rsid w:val="007B32FD"/>
    <w:rsid w:val="007B375A"/>
    <w:rsid w:val="007B457F"/>
    <w:rsid w:val="007C10B6"/>
    <w:rsid w:val="007D22D7"/>
    <w:rsid w:val="007D411A"/>
    <w:rsid w:val="007D6053"/>
    <w:rsid w:val="007D69AE"/>
    <w:rsid w:val="007D75C1"/>
    <w:rsid w:val="007E22B5"/>
    <w:rsid w:val="007F58CB"/>
    <w:rsid w:val="008017BF"/>
    <w:rsid w:val="0080503E"/>
    <w:rsid w:val="00806A79"/>
    <w:rsid w:val="008111B0"/>
    <w:rsid w:val="00816CE9"/>
    <w:rsid w:val="00817EDD"/>
    <w:rsid w:val="008272EC"/>
    <w:rsid w:val="00834BDF"/>
    <w:rsid w:val="00843B2B"/>
    <w:rsid w:val="008521D5"/>
    <w:rsid w:val="0085431C"/>
    <w:rsid w:val="0085561E"/>
    <w:rsid w:val="00856FE7"/>
    <w:rsid w:val="008661D3"/>
    <w:rsid w:val="0086643D"/>
    <w:rsid w:val="00866CA7"/>
    <w:rsid w:val="00871424"/>
    <w:rsid w:val="008722CA"/>
    <w:rsid w:val="00872622"/>
    <w:rsid w:val="008742E1"/>
    <w:rsid w:val="008775A6"/>
    <w:rsid w:val="00882A60"/>
    <w:rsid w:val="008A0575"/>
    <w:rsid w:val="008A627C"/>
    <w:rsid w:val="008B1DCF"/>
    <w:rsid w:val="008D16BE"/>
    <w:rsid w:val="008E4CEB"/>
    <w:rsid w:val="008F24DC"/>
    <w:rsid w:val="0090302C"/>
    <w:rsid w:val="00907297"/>
    <w:rsid w:val="00911717"/>
    <w:rsid w:val="00916EB0"/>
    <w:rsid w:val="00930EA6"/>
    <w:rsid w:val="0093604A"/>
    <w:rsid w:val="009365D7"/>
    <w:rsid w:val="00946E32"/>
    <w:rsid w:val="00947D26"/>
    <w:rsid w:val="00954126"/>
    <w:rsid w:val="0098408E"/>
    <w:rsid w:val="00985BF4"/>
    <w:rsid w:val="009945BD"/>
    <w:rsid w:val="009B0618"/>
    <w:rsid w:val="009B12BC"/>
    <w:rsid w:val="009D790C"/>
    <w:rsid w:val="009E0D31"/>
    <w:rsid w:val="009E3C32"/>
    <w:rsid w:val="009F0B08"/>
    <w:rsid w:val="009F277F"/>
    <w:rsid w:val="009F6CCB"/>
    <w:rsid w:val="00A023AD"/>
    <w:rsid w:val="00A15998"/>
    <w:rsid w:val="00A167E5"/>
    <w:rsid w:val="00A16E4B"/>
    <w:rsid w:val="00A31FAD"/>
    <w:rsid w:val="00A3676C"/>
    <w:rsid w:val="00A423BA"/>
    <w:rsid w:val="00A5469E"/>
    <w:rsid w:val="00A6434D"/>
    <w:rsid w:val="00A708A0"/>
    <w:rsid w:val="00A761E1"/>
    <w:rsid w:val="00A925C1"/>
    <w:rsid w:val="00A94115"/>
    <w:rsid w:val="00A9788C"/>
    <w:rsid w:val="00AB2928"/>
    <w:rsid w:val="00AB70BF"/>
    <w:rsid w:val="00AE42C5"/>
    <w:rsid w:val="00AF1B86"/>
    <w:rsid w:val="00AF2646"/>
    <w:rsid w:val="00AF7ACA"/>
    <w:rsid w:val="00B009F6"/>
    <w:rsid w:val="00B01E5C"/>
    <w:rsid w:val="00B04BDC"/>
    <w:rsid w:val="00B0583C"/>
    <w:rsid w:val="00B140FD"/>
    <w:rsid w:val="00B14B47"/>
    <w:rsid w:val="00B22DF6"/>
    <w:rsid w:val="00B30223"/>
    <w:rsid w:val="00B349B5"/>
    <w:rsid w:val="00B44ED9"/>
    <w:rsid w:val="00B47DF6"/>
    <w:rsid w:val="00B54006"/>
    <w:rsid w:val="00B5405B"/>
    <w:rsid w:val="00B64895"/>
    <w:rsid w:val="00B6632B"/>
    <w:rsid w:val="00B66478"/>
    <w:rsid w:val="00B74665"/>
    <w:rsid w:val="00B756FA"/>
    <w:rsid w:val="00B85072"/>
    <w:rsid w:val="00B957D1"/>
    <w:rsid w:val="00BA549E"/>
    <w:rsid w:val="00BA55DF"/>
    <w:rsid w:val="00BB573A"/>
    <w:rsid w:val="00BB7E26"/>
    <w:rsid w:val="00BC2EA7"/>
    <w:rsid w:val="00BD029E"/>
    <w:rsid w:val="00BD07D8"/>
    <w:rsid w:val="00BE0BCC"/>
    <w:rsid w:val="00BE2574"/>
    <w:rsid w:val="00BE2CDB"/>
    <w:rsid w:val="00BE5BEE"/>
    <w:rsid w:val="00BE7CD3"/>
    <w:rsid w:val="00BF0065"/>
    <w:rsid w:val="00BF1B52"/>
    <w:rsid w:val="00BF2204"/>
    <w:rsid w:val="00BF678B"/>
    <w:rsid w:val="00C03D0F"/>
    <w:rsid w:val="00C06E88"/>
    <w:rsid w:val="00C07ED3"/>
    <w:rsid w:val="00C210C9"/>
    <w:rsid w:val="00C4435B"/>
    <w:rsid w:val="00C47713"/>
    <w:rsid w:val="00C53D01"/>
    <w:rsid w:val="00C60BCA"/>
    <w:rsid w:val="00C60F70"/>
    <w:rsid w:val="00C62379"/>
    <w:rsid w:val="00C73868"/>
    <w:rsid w:val="00C755F5"/>
    <w:rsid w:val="00C771C1"/>
    <w:rsid w:val="00C8741A"/>
    <w:rsid w:val="00C96095"/>
    <w:rsid w:val="00CB5C9B"/>
    <w:rsid w:val="00CC1DA5"/>
    <w:rsid w:val="00CC2E03"/>
    <w:rsid w:val="00CD0871"/>
    <w:rsid w:val="00CD1AB2"/>
    <w:rsid w:val="00CD38B7"/>
    <w:rsid w:val="00CD41C5"/>
    <w:rsid w:val="00CE0558"/>
    <w:rsid w:val="00CF02D2"/>
    <w:rsid w:val="00D04C83"/>
    <w:rsid w:val="00D04D16"/>
    <w:rsid w:val="00D158C9"/>
    <w:rsid w:val="00D21491"/>
    <w:rsid w:val="00D2752D"/>
    <w:rsid w:val="00D312B2"/>
    <w:rsid w:val="00D366B0"/>
    <w:rsid w:val="00D37429"/>
    <w:rsid w:val="00D51727"/>
    <w:rsid w:val="00D53362"/>
    <w:rsid w:val="00D56FEA"/>
    <w:rsid w:val="00D579E5"/>
    <w:rsid w:val="00D7152E"/>
    <w:rsid w:val="00D804E3"/>
    <w:rsid w:val="00D85B61"/>
    <w:rsid w:val="00D86A13"/>
    <w:rsid w:val="00D87175"/>
    <w:rsid w:val="00DA0EF3"/>
    <w:rsid w:val="00DB4364"/>
    <w:rsid w:val="00DC14A5"/>
    <w:rsid w:val="00DC62A6"/>
    <w:rsid w:val="00DD0C04"/>
    <w:rsid w:val="00DD0C1E"/>
    <w:rsid w:val="00DD46B1"/>
    <w:rsid w:val="00E06598"/>
    <w:rsid w:val="00E11FE5"/>
    <w:rsid w:val="00E21240"/>
    <w:rsid w:val="00E42B7F"/>
    <w:rsid w:val="00E47C51"/>
    <w:rsid w:val="00E503E9"/>
    <w:rsid w:val="00E53AC9"/>
    <w:rsid w:val="00E5456B"/>
    <w:rsid w:val="00E67530"/>
    <w:rsid w:val="00E701DB"/>
    <w:rsid w:val="00E91184"/>
    <w:rsid w:val="00E94D25"/>
    <w:rsid w:val="00E9760E"/>
    <w:rsid w:val="00EA2672"/>
    <w:rsid w:val="00EA5305"/>
    <w:rsid w:val="00EA7E6D"/>
    <w:rsid w:val="00EB7EE2"/>
    <w:rsid w:val="00EC23B0"/>
    <w:rsid w:val="00EC7081"/>
    <w:rsid w:val="00ED2072"/>
    <w:rsid w:val="00ED65C0"/>
    <w:rsid w:val="00EE2B4B"/>
    <w:rsid w:val="00EF05B7"/>
    <w:rsid w:val="00EF706E"/>
    <w:rsid w:val="00F14321"/>
    <w:rsid w:val="00F14A5F"/>
    <w:rsid w:val="00F27448"/>
    <w:rsid w:val="00F4151D"/>
    <w:rsid w:val="00F44B8C"/>
    <w:rsid w:val="00F51353"/>
    <w:rsid w:val="00F5625F"/>
    <w:rsid w:val="00F602DF"/>
    <w:rsid w:val="00F626A5"/>
    <w:rsid w:val="00F63CED"/>
    <w:rsid w:val="00F67960"/>
    <w:rsid w:val="00F71B15"/>
    <w:rsid w:val="00F72CD2"/>
    <w:rsid w:val="00F74308"/>
    <w:rsid w:val="00F95792"/>
    <w:rsid w:val="00FA3197"/>
    <w:rsid w:val="00FC2853"/>
    <w:rsid w:val="00FD3354"/>
    <w:rsid w:val="00FE2024"/>
    <w:rsid w:val="00FF33BA"/>
    <w:rsid w:val="00FF4550"/>
    <w:rsid w:val="00FF6F94"/>
    <w:rsid w:val="14595B0C"/>
    <w:rsid w:val="2E8A58BF"/>
    <w:rsid w:val="6281E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32B2B3"/>
  <w15:chartTrackingRefBased/>
  <w15:docId w15:val="{8FE1EBD3-56F5-4C02-8557-2C344AB8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character" w:customStyle="1" w:styleId="authors">
    <w:name w:val="authors"/>
    <w:basedOn w:val="DefaultParagraphFont"/>
    <w:rsid w:val="00D804E3"/>
  </w:style>
  <w:style w:type="character" w:customStyle="1" w:styleId="apple-converted-space">
    <w:name w:val="apple-converted-space"/>
    <w:basedOn w:val="DefaultParagraphFont"/>
    <w:rsid w:val="00D804E3"/>
  </w:style>
  <w:style w:type="character" w:customStyle="1" w:styleId="Date1">
    <w:name w:val="Date1"/>
    <w:basedOn w:val="DefaultParagraphFont"/>
    <w:rsid w:val="00D804E3"/>
  </w:style>
  <w:style w:type="character" w:customStyle="1" w:styleId="arttitle">
    <w:name w:val="art_title"/>
    <w:basedOn w:val="DefaultParagraphFont"/>
    <w:rsid w:val="00D804E3"/>
  </w:style>
  <w:style w:type="character" w:customStyle="1" w:styleId="serialtitle">
    <w:name w:val="serial_title"/>
    <w:basedOn w:val="DefaultParagraphFont"/>
    <w:rsid w:val="00D804E3"/>
  </w:style>
  <w:style w:type="character" w:customStyle="1" w:styleId="volumeissue">
    <w:name w:val="volume_issue"/>
    <w:basedOn w:val="DefaultParagraphFont"/>
    <w:rsid w:val="00D804E3"/>
  </w:style>
  <w:style w:type="character" w:customStyle="1" w:styleId="pagerange">
    <w:name w:val="page_range"/>
    <w:basedOn w:val="DefaultParagraphFont"/>
    <w:rsid w:val="00D804E3"/>
  </w:style>
  <w:style w:type="character" w:customStyle="1" w:styleId="doilink">
    <w:name w:val="doi_link"/>
    <w:basedOn w:val="DefaultParagraphFont"/>
    <w:rsid w:val="00D804E3"/>
  </w:style>
  <w:style w:type="character" w:styleId="Hyperlink">
    <w:name w:val="Hyperlink"/>
    <w:basedOn w:val="DefaultParagraphFont"/>
    <w:uiPriority w:val="99"/>
    <w:unhideWhenUsed/>
    <w:rsid w:val="00D804E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76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71B15"/>
  </w:style>
  <w:style w:type="character" w:customStyle="1" w:styleId="eop">
    <w:name w:val="eop"/>
    <w:basedOn w:val="DefaultParagraphFont"/>
    <w:rsid w:val="00F71B15"/>
  </w:style>
  <w:style w:type="paragraph" w:styleId="ListParagraph">
    <w:name w:val="List Paragraph"/>
    <w:basedOn w:val="Normal"/>
    <w:uiPriority w:val="34"/>
    <w:unhideWhenUsed/>
    <w:qFormat/>
    <w:rsid w:val="00F71B15"/>
    <w:pPr>
      <w:ind w:left="720"/>
      <w:contextualSpacing/>
    </w:pPr>
  </w:style>
  <w:style w:type="paragraph" w:customStyle="1" w:styleId="paragraph">
    <w:name w:val="paragraph"/>
    <w:basedOn w:val="Normal"/>
    <w:rsid w:val="00F71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pellingerror">
    <w:name w:val="spellingerror"/>
    <w:basedOn w:val="DefaultParagraphFont"/>
    <w:rsid w:val="00F71B15"/>
  </w:style>
  <w:style w:type="character" w:styleId="Strong">
    <w:name w:val="Strong"/>
    <w:basedOn w:val="DefaultParagraphFont"/>
    <w:uiPriority w:val="22"/>
    <w:qFormat/>
    <w:rsid w:val="00F71B15"/>
    <w:rPr>
      <w:b/>
      <w:bCs/>
    </w:rPr>
  </w:style>
  <w:style w:type="character" w:customStyle="1" w:styleId="hlfld-contribauthor">
    <w:name w:val="hlfld-contribauthor"/>
    <w:basedOn w:val="DefaultParagraphFont"/>
    <w:rsid w:val="005D1CDA"/>
  </w:style>
  <w:style w:type="character" w:customStyle="1" w:styleId="separator">
    <w:name w:val="separator"/>
    <w:basedOn w:val="DefaultParagraphFont"/>
    <w:rsid w:val="005D1CDA"/>
  </w:style>
  <w:style w:type="character" w:customStyle="1" w:styleId="nlmsource">
    <w:name w:val="nlm_source"/>
    <w:basedOn w:val="DefaultParagraphFont"/>
    <w:rsid w:val="005D1CDA"/>
  </w:style>
  <w:style w:type="character" w:styleId="FollowedHyperlink">
    <w:name w:val="FollowedHyperlink"/>
    <w:basedOn w:val="DefaultParagraphFont"/>
    <w:uiPriority w:val="99"/>
    <w:semiHidden/>
    <w:unhideWhenUsed/>
    <w:rsid w:val="00C771C1"/>
    <w:rPr>
      <w:color w:val="9775A7" w:themeColor="followedHyperlink"/>
      <w:u w:val="single"/>
    </w:rPr>
  </w:style>
  <w:style w:type="paragraph" w:customStyle="1" w:styleId="dx-doi">
    <w:name w:val="dx-doi"/>
    <w:basedOn w:val="Normal"/>
    <w:rsid w:val="00954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Date2">
    <w:name w:val="Date2"/>
    <w:basedOn w:val="DefaultParagraphFont"/>
    <w:rsid w:val="0039724F"/>
  </w:style>
  <w:style w:type="paragraph" w:styleId="NormalWeb">
    <w:name w:val="Normal (Web)"/>
    <w:basedOn w:val="Normal"/>
    <w:uiPriority w:val="99"/>
    <w:semiHidden/>
    <w:unhideWhenUsed/>
    <w:rsid w:val="00B7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urseblocktitle">
    <w:name w:val="courseblocktitle"/>
    <w:basedOn w:val="Normal"/>
    <w:rsid w:val="008A0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ourseblockdesc">
    <w:name w:val="courseblockdesc"/>
    <w:basedOn w:val="Normal"/>
    <w:rsid w:val="008A0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cholarshipnamesearch">
    <w:name w:val="scholarshipnamesearch"/>
    <w:basedOn w:val="DefaultParagraphFont"/>
    <w:rsid w:val="002E3FB0"/>
  </w:style>
  <w:style w:type="paragraph" w:styleId="NoSpacing">
    <w:name w:val="No Spacing"/>
    <w:uiPriority w:val="1"/>
    <w:qFormat/>
    <w:rsid w:val="001D5A5D"/>
    <w:pPr>
      <w:spacing w:after="0" w:line="240" w:lineRule="auto"/>
    </w:pPr>
    <w:rPr>
      <w:color w:val="auto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5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0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2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31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0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4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3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6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8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2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3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9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1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2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3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2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0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ESW@wcupa.ed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s.wcupa.edu/psp/psprd/EMPLOYEE/SA/c/WCU_SR_MENU.WCU_SS_QADMIT2.GB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williams/Library/Containers/com.microsoft.Word/Data/Library/Application%2520Support/Microsoft/Office/16.0/DTS/en-US%257bB9650FB7-A0A4-B74B-8941-8FD114F94FA1%257d/%257b46E97EA4-7407-F543-B874-9533D2E36AF1%25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%7b46E97EA4-7407-F543-B874-9533D2E36AF1%7dtf10002089.dotx</Template>
  <TotalTime>3</TotalTime>
  <Pages>4</Pages>
  <Words>658</Words>
  <Characters>3756</Characters>
  <Application>Microsoft Office Word</Application>
  <DocSecurity>0</DocSecurity>
  <Lines>31</Lines>
  <Paragraphs>8</Paragraphs>
  <ScaleCrop>false</ScaleCrop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Desha</dc:creator>
  <cp:keywords/>
  <dc:description/>
  <cp:lastModifiedBy>Williams, Desha</cp:lastModifiedBy>
  <cp:revision>3</cp:revision>
  <dcterms:created xsi:type="dcterms:W3CDTF">2022-09-12T13:29:00Z</dcterms:created>
  <dcterms:modified xsi:type="dcterms:W3CDTF">2022-09-12T13:32:00Z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